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813FD" w14:textId="34CD4DF5" w:rsidR="003A31FA" w:rsidRPr="00A70237" w:rsidRDefault="00F776E3" w:rsidP="005E34A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PACE </w:t>
      </w:r>
      <w:r w:rsidR="003A31FA" w:rsidRPr="00A70237">
        <w:rPr>
          <w:b/>
          <w:sz w:val="24"/>
          <w:szCs w:val="24"/>
          <w:u w:val="single"/>
        </w:rPr>
        <w:t>C</w:t>
      </w:r>
      <w:r w:rsidR="00A70237">
        <w:rPr>
          <w:b/>
          <w:sz w:val="24"/>
          <w:szCs w:val="24"/>
          <w:u w:val="single"/>
        </w:rPr>
        <w:t>APACITY</w:t>
      </w:r>
      <w:r w:rsidR="003A31FA" w:rsidRPr="00A70237">
        <w:rPr>
          <w:b/>
          <w:sz w:val="24"/>
          <w:szCs w:val="24"/>
          <w:u w:val="single"/>
        </w:rPr>
        <w:t xml:space="preserve"> B</w:t>
      </w:r>
      <w:r w:rsidR="00A70237">
        <w:rPr>
          <w:b/>
          <w:sz w:val="24"/>
          <w:szCs w:val="24"/>
          <w:u w:val="single"/>
        </w:rPr>
        <w:t>UILDING</w:t>
      </w:r>
      <w:r w:rsidR="003A31FA" w:rsidRPr="00A70237">
        <w:rPr>
          <w:b/>
          <w:sz w:val="24"/>
          <w:szCs w:val="24"/>
          <w:u w:val="single"/>
        </w:rPr>
        <w:t xml:space="preserve"> P</w:t>
      </w:r>
      <w:r w:rsidR="00A70237">
        <w:rPr>
          <w:b/>
          <w:sz w:val="24"/>
          <w:szCs w:val="24"/>
          <w:u w:val="single"/>
        </w:rPr>
        <w:t>ROGRAM</w:t>
      </w:r>
    </w:p>
    <w:p w14:paraId="56438668" w14:textId="77777777" w:rsidR="003A31FA" w:rsidRDefault="003A31FA" w:rsidP="005E34A5">
      <w:pPr>
        <w:jc w:val="both"/>
      </w:pPr>
    </w:p>
    <w:p w14:paraId="77883824" w14:textId="77AAB899" w:rsidR="003A31FA" w:rsidRDefault="003A31FA" w:rsidP="005E34A5">
      <w:pPr>
        <w:jc w:val="both"/>
      </w:pPr>
      <w:r>
        <w:t xml:space="preserve">The </w:t>
      </w:r>
      <w:r w:rsidR="00386906">
        <w:t xml:space="preserve">NHMRC </w:t>
      </w:r>
      <w:r w:rsidRPr="003A31FA">
        <w:t>P</w:t>
      </w:r>
      <w:r>
        <w:t xml:space="preserve">rimary </w:t>
      </w:r>
      <w:r w:rsidRPr="003A31FA">
        <w:t>A</w:t>
      </w:r>
      <w:r>
        <w:t xml:space="preserve">ldosteronism </w:t>
      </w:r>
      <w:r w:rsidRPr="003A31FA">
        <w:t>C</w:t>
      </w:r>
      <w:r>
        <w:t xml:space="preserve">entre of Research </w:t>
      </w:r>
      <w:r w:rsidRPr="003A31FA">
        <w:t>E</w:t>
      </w:r>
      <w:r>
        <w:t xml:space="preserve">xcellence </w:t>
      </w:r>
      <w:r w:rsidR="00B3006F">
        <w:t xml:space="preserve">(PACE) </w:t>
      </w:r>
      <w:r>
        <w:t>has established the</w:t>
      </w:r>
      <w:r w:rsidRPr="003A31FA">
        <w:t xml:space="preserve"> Capacity Building Program</w:t>
      </w:r>
      <w:r>
        <w:t xml:space="preserve"> to</w:t>
      </w:r>
      <w:r w:rsidR="00E73890">
        <w:t xml:space="preserve"> promote and increase the research capability and capacity of health professionals</w:t>
      </w:r>
      <w:r w:rsidR="00BF2416">
        <w:t xml:space="preserve"> and researchers</w:t>
      </w:r>
      <w:r w:rsidR="00E73890">
        <w:t xml:space="preserve">, </w:t>
      </w:r>
      <w:r w:rsidR="00C80BF5">
        <w:t xml:space="preserve">who manage hypertension </w:t>
      </w:r>
      <w:r>
        <w:t xml:space="preserve">in various disciplines, including allied health and nursing. </w:t>
      </w:r>
    </w:p>
    <w:p w14:paraId="5F919F02" w14:textId="77777777" w:rsidR="003A31FA" w:rsidRDefault="003A31FA" w:rsidP="005E34A5">
      <w:pPr>
        <w:jc w:val="both"/>
      </w:pPr>
    </w:p>
    <w:p w14:paraId="708DEF7B" w14:textId="4F76E63A" w:rsidR="003A31FA" w:rsidRDefault="003A31FA" w:rsidP="005E34A5">
      <w:pPr>
        <w:jc w:val="both"/>
      </w:pPr>
      <w:r>
        <w:t>The</w:t>
      </w:r>
      <w:r w:rsidRPr="003A31FA">
        <w:t xml:space="preserve"> Program</w:t>
      </w:r>
      <w:r>
        <w:t xml:space="preserve"> will financially support two streams </w:t>
      </w:r>
      <w:r w:rsidR="00E73890">
        <w:t xml:space="preserve">to </w:t>
      </w:r>
      <w:r w:rsidR="00E73890" w:rsidRPr="00574AD4">
        <w:t>build</w:t>
      </w:r>
      <w:r w:rsidR="00E73890">
        <w:t xml:space="preserve"> </w:t>
      </w:r>
      <w:r w:rsidR="00E73890" w:rsidRPr="00B80A0D">
        <w:t>capability and capacity within the healthcar</w:t>
      </w:r>
      <w:r w:rsidR="00E73890">
        <w:t>e and research</w:t>
      </w:r>
      <w:r w:rsidR="00E73890" w:rsidRPr="00B80A0D">
        <w:t xml:space="preserve"> workforce</w:t>
      </w:r>
      <w:r w:rsidR="00E73890">
        <w:t xml:space="preserve"> </w:t>
      </w:r>
      <w:r w:rsidR="0027624E">
        <w:t>in primary aldosteronism</w:t>
      </w:r>
      <w:r>
        <w:t>:</w:t>
      </w:r>
    </w:p>
    <w:p w14:paraId="5E253470" w14:textId="77777777" w:rsidR="004D0D05" w:rsidRDefault="004D0D05" w:rsidP="005E34A5">
      <w:pPr>
        <w:jc w:val="both"/>
        <w:rPr>
          <w:b/>
        </w:rPr>
      </w:pPr>
    </w:p>
    <w:p w14:paraId="70842604" w14:textId="6AC8D8C8" w:rsidR="004D0D05" w:rsidRPr="0071743C" w:rsidRDefault="004D0D05" w:rsidP="005E34A5">
      <w:pPr>
        <w:jc w:val="center"/>
        <w:rPr>
          <w:b/>
          <w:sz w:val="22"/>
          <w:u w:val="single"/>
        </w:rPr>
      </w:pPr>
      <w:r w:rsidRPr="0071743C">
        <w:rPr>
          <w:b/>
          <w:sz w:val="22"/>
          <w:u w:val="single"/>
        </w:rPr>
        <w:t xml:space="preserve">Stream 1: </w:t>
      </w:r>
      <w:r w:rsidR="003A31FA" w:rsidRPr="0071743C">
        <w:rPr>
          <w:b/>
          <w:sz w:val="22"/>
          <w:u w:val="single"/>
        </w:rPr>
        <w:t xml:space="preserve">PACE </w:t>
      </w:r>
      <w:r w:rsidR="00DC0AF2" w:rsidRPr="0071743C">
        <w:rPr>
          <w:b/>
          <w:sz w:val="22"/>
          <w:u w:val="single"/>
        </w:rPr>
        <w:t xml:space="preserve">Research </w:t>
      </w:r>
      <w:r w:rsidR="003A31FA" w:rsidRPr="0071743C">
        <w:rPr>
          <w:b/>
          <w:sz w:val="22"/>
          <w:u w:val="single"/>
        </w:rPr>
        <w:t>Capacity Building Travel Award</w:t>
      </w:r>
      <w:r w:rsidR="0027624E" w:rsidRPr="0071743C">
        <w:rPr>
          <w:b/>
          <w:sz w:val="22"/>
          <w:u w:val="single"/>
        </w:rPr>
        <w:t>s</w:t>
      </w:r>
    </w:p>
    <w:p w14:paraId="024E8355" w14:textId="77777777" w:rsidR="004D0D05" w:rsidRDefault="004D0D05" w:rsidP="005E34A5">
      <w:pPr>
        <w:jc w:val="both"/>
      </w:pPr>
    </w:p>
    <w:p w14:paraId="1A9AAA29" w14:textId="3393BBE5" w:rsidR="003A31FA" w:rsidRDefault="004D0D05" w:rsidP="005E34A5">
      <w:pPr>
        <w:jc w:val="both"/>
      </w:pPr>
      <w:r w:rsidRPr="004D0D05">
        <w:rPr>
          <w:b/>
        </w:rPr>
        <w:t>Purpose:</w:t>
      </w:r>
      <w:r>
        <w:t xml:space="preserve"> </w:t>
      </w:r>
      <w:r w:rsidR="003A31FA">
        <w:t xml:space="preserve">These </w:t>
      </w:r>
      <w:r w:rsidR="00912696">
        <w:t>T</w:t>
      </w:r>
      <w:r w:rsidR="003A31FA">
        <w:t xml:space="preserve">ravel </w:t>
      </w:r>
      <w:r w:rsidR="00912696">
        <w:t>A</w:t>
      </w:r>
      <w:r w:rsidR="003A31FA">
        <w:t>wards will provide funding for health professionals</w:t>
      </w:r>
      <w:r w:rsidR="00B80A0D">
        <w:t xml:space="preserve"> and researchers</w:t>
      </w:r>
      <w:r w:rsidR="003A31FA">
        <w:t xml:space="preserve"> to present at relevant national or international conferences and</w:t>
      </w:r>
      <w:r w:rsidR="00B80A0D">
        <w:t xml:space="preserve"> </w:t>
      </w:r>
      <w:r w:rsidR="003A31FA">
        <w:t>/</w:t>
      </w:r>
      <w:r w:rsidR="00B80A0D">
        <w:t xml:space="preserve"> </w:t>
      </w:r>
      <w:r w:rsidR="003A31FA">
        <w:t>or to visit laborator</w:t>
      </w:r>
      <w:r w:rsidR="00C401B3">
        <w:t>ies</w:t>
      </w:r>
      <w:r w:rsidR="00BF2416">
        <w:t xml:space="preserve">, </w:t>
      </w:r>
      <w:r w:rsidR="005E34A5">
        <w:t xml:space="preserve">clinics, </w:t>
      </w:r>
      <w:r w:rsidR="00BF2416">
        <w:t>centres or institutions</w:t>
      </w:r>
      <w:r w:rsidR="005E34A5">
        <w:t>,</w:t>
      </w:r>
      <w:r w:rsidR="00BF2416">
        <w:t xml:space="preserve"> </w:t>
      </w:r>
      <w:r w:rsidR="003A31FA">
        <w:t xml:space="preserve">to gain </w:t>
      </w:r>
      <w:r w:rsidR="00B1597E">
        <w:t xml:space="preserve">knowledge and </w:t>
      </w:r>
      <w:r w:rsidR="00B80A0D">
        <w:t>skills</w:t>
      </w:r>
      <w:r w:rsidR="003A31FA">
        <w:t xml:space="preserve"> in </w:t>
      </w:r>
      <w:r w:rsidR="00C401B3">
        <w:t xml:space="preserve">the field of </w:t>
      </w:r>
      <w:r w:rsidR="003A31FA">
        <w:t xml:space="preserve">primary aldosteronism. </w:t>
      </w:r>
      <w:r w:rsidR="00E73890">
        <w:t xml:space="preserve">These </w:t>
      </w:r>
      <w:r w:rsidR="00912696">
        <w:t>A</w:t>
      </w:r>
      <w:r w:rsidR="00E73890">
        <w:t>wards</w:t>
      </w:r>
      <w:r w:rsidR="00C80BF5">
        <w:t xml:space="preserve"> </w:t>
      </w:r>
      <w:r w:rsidR="00E73890">
        <w:t>will also support</w:t>
      </w:r>
      <w:r w:rsidR="002C2F04">
        <w:t xml:space="preserve"> secondment </w:t>
      </w:r>
      <w:r w:rsidR="00B80A0D">
        <w:t xml:space="preserve">and mentoring </w:t>
      </w:r>
      <w:r w:rsidR="002C2F04">
        <w:t>opportunities with</w:t>
      </w:r>
      <w:r w:rsidR="00C80BF5">
        <w:t xml:space="preserve"> national </w:t>
      </w:r>
      <w:r w:rsidR="00C401B3">
        <w:t>or</w:t>
      </w:r>
      <w:r w:rsidR="00C80BF5">
        <w:t xml:space="preserve"> international</w:t>
      </w:r>
      <w:r w:rsidR="002C2F04">
        <w:t xml:space="preserve"> experts </w:t>
      </w:r>
      <w:r w:rsidR="00C80BF5">
        <w:t>in</w:t>
      </w:r>
      <w:r w:rsidR="002C2F04">
        <w:t xml:space="preserve"> primary aldosteronism</w:t>
      </w:r>
      <w:r w:rsidR="00E73890">
        <w:t>.</w:t>
      </w:r>
    </w:p>
    <w:p w14:paraId="1DF4162C" w14:textId="38034FFB" w:rsidR="00F54BD8" w:rsidRDefault="00F54BD8" w:rsidP="005E34A5">
      <w:pPr>
        <w:jc w:val="both"/>
      </w:pPr>
    </w:p>
    <w:p w14:paraId="70B8E2A2" w14:textId="272025F6" w:rsidR="00920FD9" w:rsidRPr="006C6934" w:rsidRDefault="00920FD9" w:rsidP="005E34A5">
      <w:pPr>
        <w:jc w:val="both"/>
        <w:rPr>
          <w:b/>
        </w:rPr>
      </w:pPr>
      <w:r w:rsidRPr="006C6934">
        <w:rPr>
          <w:b/>
        </w:rPr>
        <w:t xml:space="preserve">Award </w:t>
      </w:r>
      <w:r w:rsidR="00441FC6">
        <w:rPr>
          <w:b/>
        </w:rPr>
        <w:t>F</w:t>
      </w:r>
      <w:r w:rsidRPr="006C6934">
        <w:rPr>
          <w:b/>
        </w:rPr>
        <w:t>unding:</w:t>
      </w:r>
    </w:p>
    <w:p w14:paraId="72201A49" w14:textId="64D522BC" w:rsidR="00F54BD8" w:rsidRDefault="00920FD9" w:rsidP="005E34A5">
      <w:pPr>
        <w:jc w:val="both"/>
      </w:pPr>
      <w:r>
        <w:t>Award r</w:t>
      </w:r>
      <w:r w:rsidRPr="00920FD9">
        <w:t xml:space="preserve">ecipients will receive </w:t>
      </w:r>
      <w:r w:rsidR="008D7461">
        <w:t xml:space="preserve">funding </w:t>
      </w:r>
      <w:r w:rsidR="00C80BF5">
        <w:t xml:space="preserve">of </w:t>
      </w:r>
      <w:r w:rsidR="008D7461">
        <w:t>up to $5,000</w:t>
      </w:r>
      <w:r w:rsidRPr="00920FD9">
        <w:t xml:space="preserve">, </w:t>
      </w:r>
      <w:r w:rsidR="003F5714">
        <w:t xml:space="preserve">which </w:t>
      </w:r>
      <w:r w:rsidR="001D25D4">
        <w:t>will be</w:t>
      </w:r>
      <w:r w:rsidR="003F5714">
        <w:t xml:space="preserve"> </w:t>
      </w:r>
      <w:r w:rsidRPr="00920FD9">
        <w:t>depend</w:t>
      </w:r>
      <w:r w:rsidR="00C401B3">
        <w:t>ent</w:t>
      </w:r>
      <w:r w:rsidRPr="00920FD9">
        <w:t xml:space="preserve"> on </w:t>
      </w:r>
      <w:r w:rsidR="001D25D4">
        <w:t>individual</w:t>
      </w:r>
      <w:r w:rsidR="008D7461">
        <w:t xml:space="preserve"> application</w:t>
      </w:r>
      <w:r w:rsidR="001D25D4">
        <w:t>s</w:t>
      </w:r>
      <w:r w:rsidR="008D7461">
        <w:t xml:space="preserve"> </w:t>
      </w:r>
      <w:r w:rsidRPr="00920FD9">
        <w:t xml:space="preserve">and </w:t>
      </w:r>
      <w:r w:rsidR="008D7461">
        <w:t>associated budget justification</w:t>
      </w:r>
      <w:r w:rsidR="001D25D4">
        <w:t>s</w:t>
      </w:r>
      <w:r w:rsidRPr="00920FD9">
        <w:t>.</w:t>
      </w:r>
    </w:p>
    <w:p w14:paraId="6F05D8F7" w14:textId="77777777" w:rsidR="00F54BD8" w:rsidRDefault="00F54BD8" w:rsidP="005E34A5">
      <w:pPr>
        <w:jc w:val="both"/>
      </w:pPr>
    </w:p>
    <w:p w14:paraId="2519FE8E" w14:textId="77777777" w:rsidR="006D0E1D" w:rsidRDefault="006D0E1D" w:rsidP="006D0E1D">
      <w:pPr>
        <w:jc w:val="both"/>
        <w:rPr>
          <w:b/>
        </w:rPr>
      </w:pPr>
      <w:r>
        <w:rPr>
          <w:b/>
        </w:rPr>
        <w:t>E</w:t>
      </w:r>
      <w:r w:rsidRPr="00DC0AF2">
        <w:rPr>
          <w:b/>
        </w:rPr>
        <w:t>ligib</w:t>
      </w:r>
      <w:r>
        <w:rPr>
          <w:b/>
        </w:rPr>
        <w:t>ility Criteria:</w:t>
      </w:r>
    </w:p>
    <w:p w14:paraId="71475058" w14:textId="77777777" w:rsidR="006D0E1D" w:rsidRDefault="006D0E1D" w:rsidP="006D0E1D">
      <w:pPr>
        <w:pStyle w:val="ListParagraph"/>
        <w:numPr>
          <w:ilvl w:val="0"/>
          <w:numId w:val="9"/>
        </w:numPr>
        <w:jc w:val="both"/>
      </w:pPr>
      <w:r>
        <w:t xml:space="preserve">Health professionals and researchers, </w:t>
      </w:r>
      <w:r w:rsidRPr="00432741">
        <w:t xml:space="preserve">no more than </w:t>
      </w:r>
      <w:r>
        <w:t>ten</w:t>
      </w:r>
      <w:r w:rsidRPr="00432741">
        <w:t xml:space="preserve"> years since</w:t>
      </w:r>
      <w:r>
        <w:t xml:space="preserve"> the date of notification of their PhD award (or equivalent), accounting for career disruptions, whose research or clinical focus is in the area of primary aldosteronism;</w:t>
      </w:r>
    </w:p>
    <w:p w14:paraId="57E23A1A" w14:textId="77777777" w:rsidR="006D0E1D" w:rsidRDefault="006D0E1D" w:rsidP="006D0E1D">
      <w:pPr>
        <w:pStyle w:val="ListParagraph"/>
        <w:numPr>
          <w:ilvl w:val="0"/>
          <w:numId w:val="9"/>
        </w:numPr>
        <w:jc w:val="both"/>
      </w:pPr>
      <w:r>
        <w:t>Preference will be given to individuals who have completed a higher degree;</w:t>
      </w:r>
    </w:p>
    <w:p w14:paraId="1CDBD449" w14:textId="386BAA05" w:rsidR="006D0E1D" w:rsidRDefault="006D0E1D" w:rsidP="006D0E1D">
      <w:pPr>
        <w:pStyle w:val="ListParagraph"/>
        <w:numPr>
          <w:ilvl w:val="0"/>
          <w:numId w:val="9"/>
        </w:numPr>
        <w:jc w:val="both"/>
      </w:pPr>
      <w:r>
        <w:t>Individuals need to be</w:t>
      </w:r>
      <w:r w:rsidRPr="00B66CE4">
        <w:t xml:space="preserve"> based at an Australian research institute, university or health service</w:t>
      </w:r>
      <w:r>
        <w:t>.</w:t>
      </w:r>
    </w:p>
    <w:p w14:paraId="15664FD2" w14:textId="77777777" w:rsidR="006D0E1D" w:rsidRPr="00BF2416" w:rsidRDefault="006D0E1D" w:rsidP="006D0E1D">
      <w:pPr>
        <w:pStyle w:val="ListParagraph"/>
        <w:jc w:val="both"/>
      </w:pPr>
    </w:p>
    <w:p w14:paraId="2B9A2195" w14:textId="19FAEE3F" w:rsidR="00B8044B" w:rsidRPr="00014501" w:rsidRDefault="00B8044B" w:rsidP="005E34A5">
      <w:pPr>
        <w:jc w:val="both"/>
        <w:rPr>
          <w:b/>
        </w:rPr>
      </w:pPr>
      <w:r w:rsidRPr="00014501">
        <w:rPr>
          <w:b/>
        </w:rPr>
        <w:t>Award Conditions:</w:t>
      </w:r>
    </w:p>
    <w:p w14:paraId="5D9F7223" w14:textId="0E786A98" w:rsidR="00912696" w:rsidRDefault="00912696" w:rsidP="005E34A5">
      <w:pPr>
        <w:pStyle w:val="ListParagraph"/>
        <w:numPr>
          <w:ilvl w:val="0"/>
          <w:numId w:val="2"/>
        </w:numPr>
        <w:jc w:val="both"/>
      </w:pPr>
      <w:r>
        <w:t>Applications including both conference and laboratory</w:t>
      </w:r>
      <w:r w:rsidR="00641D8F">
        <w:t>,</w:t>
      </w:r>
      <w:r w:rsidR="005E34A5">
        <w:t xml:space="preserve"> clinic,</w:t>
      </w:r>
      <w:r w:rsidR="00641D8F">
        <w:t xml:space="preserve"> centre or institution</w:t>
      </w:r>
      <w:r>
        <w:t xml:space="preserve"> visit</w:t>
      </w:r>
      <w:r w:rsidR="0009339B">
        <w:t>s</w:t>
      </w:r>
      <w:r>
        <w:t xml:space="preserve"> are strongly encouraged;</w:t>
      </w:r>
    </w:p>
    <w:p w14:paraId="46A5F4FE" w14:textId="12CEADEF" w:rsidR="00B8044B" w:rsidRDefault="00B8044B" w:rsidP="005E34A5">
      <w:pPr>
        <w:pStyle w:val="ListParagraph"/>
        <w:numPr>
          <w:ilvl w:val="0"/>
          <w:numId w:val="2"/>
        </w:numPr>
        <w:jc w:val="both"/>
      </w:pPr>
      <w:r>
        <w:t xml:space="preserve">The </w:t>
      </w:r>
      <w:r w:rsidR="002F6829">
        <w:t xml:space="preserve">conference and / or </w:t>
      </w:r>
      <w:r>
        <w:t xml:space="preserve">visit must be carried out </w:t>
      </w:r>
      <w:r w:rsidRPr="0071743C">
        <w:t>within a year of receipt of the award</w:t>
      </w:r>
      <w:r w:rsidR="002F6829">
        <w:t xml:space="preserve">. </w:t>
      </w:r>
      <w:r w:rsidR="003F5714">
        <w:t>If the Travel Award is for both a</w:t>
      </w:r>
      <w:r w:rsidR="002F6829">
        <w:t xml:space="preserve"> conference </w:t>
      </w:r>
      <w:r w:rsidR="002F6829" w:rsidRPr="009D723B">
        <w:rPr>
          <w:u w:val="single"/>
        </w:rPr>
        <w:t>and</w:t>
      </w:r>
      <w:r w:rsidR="002F6829">
        <w:t xml:space="preserve"> </w:t>
      </w:r>
      <w:r w:rsidR="003F5714">
        <w:t xml:space="preserve">a </w:t>
      </w:r>
      <w:r w:rsidR="002F6829" w:rsidRPr="00BF2416">
        <w:t>visit</w:t>
      </w:r>
      <w:r w:rsidR="003F5714">
        <w:t xml:space="preserve">, </w:t>
      </w:r>
      <w:r w:rsidR="003F5714" w:rsidRPr="009D723B">
        <w:t>these</w:t>
      </w:r>
      <w:r w:rsidR="001D25D4" w:rsidRPr="009D723B">
        <w:t xml:space="preserve"> meetings</w:t>
      </w:r>
      <w:r w:rsidR="002F6829" w:rsidRPr="009D723B">
        <w:t xml:space="preserve"> should take place in the same period of travel</w:t>
      </w:r>
      <w:r>
        <w:t>.</w:t>
      </w:r>
      <w:r w:rsidR="002F6829" w:rsidRPr="002F6829">
        <w:t xml:space="preserve"> </w:t>
      </w:r>
      <w:r w:rsidR="002F6829">
        <w:t>The award cannot be used retrospectively</w:t>
      </w:r>
      <w:r w:rsidR="00C401B3">
        <w:t>;</w:t>
      </w:r>
    </w:p>
    <w:p w14:paraId="4A929D82" w14:textId="2B07BAA7" w:rsidR="00B8044B" w:rsidRPr="00F54BD8" w:rsidRDefault="00B8044B" w:rsidP="006D0E1D">
      <w:pPr>
        <w:pStyle w:val="ListParagraph"/>
        <w:numPr>
          <w:ilvl w:val="0"/>
          <w:numId w:val="2"/>
        </w:numPr>
        <w:jc w:val="both"/>
      </w:pPr>
      <w:r>
        <w:t xml:space="preserve">Successful recipients of the Travel </w:t>
      </w:r>
      <w:r w:rsidR="003F5714">
        <w:t>A</w:t>
      </w:r>
      <w:r>
        <w:t xml:space="preserve">wards must provide a written report </w:t>
      </w:r>
      <w:r w:rsidR="003F5714">
        <w:t>up</w:t>
      </w:r>
      <w:r>
        <w:t>on their return</w:t>
      </w:r>
      <w:r w:rsidR="002F6829">
        <w:t xml:space="preserve"> </w:t>
      </w:r>
      <w:r w:rsidR="002F6829" w:rsidRPr="002F6829">
        <w:t xml:space="preserve">outlining how funding has supported </w:t>
      </w:r>
      <w:r w:rsidR="002F6829">
        <w:t>and promoted their capacity building in</w:t>
      </w:r>
      <w:r w:rsidR="002F6829" w:rsidRPr="002F6829">
        <w:t xml:space="preserve"> </w:t>
      </w:r>
      <w:r w:rsidR="00641D8F">
        <w:t>primary aldosteronism</w:t>
      </w:r>
      <w:r w:rsidR="00C401B3">
        <w:t xml:space="preserve"> research</w:t>
      </w:r>
      <w:r w:rsidR="002F6829">
        <w:t>, as well as their</w:t>
      </w:r>
      <w:r w:rsidR="002F6829" w:rsidRPr="002F6829">
        <w:t xml:space="preserve"> professional development. </w:t>
      </w:r>
      <w:r w:rsidR="001D25D4">
        <w:t>The</w:t>
      </w:r>
      <w:r w:rsidR="002F6829" w:rsidRPr="002F6829">
        <w:t xml:space="preserve"> report will be made publicly available on the PACE website (</w:t>
      </w:r>
      <w:hyperlink r:id="rId11" w:history="1">
        <w:r w:rsidR="0071743C">
          <w:rPr>
            <w:rStyle w:val="Hyperlink"/>
          </w:rPr>
          <w:t>Primary Aldosteronism Centre of Excellence - Hudson Institute of Medical Research</w:t>
        </w:r>
      </w:hyperlink>
      <w:r w:rsidR="002F6829" w:rsidRPr="002F6829">
        <w:t>)</w:t>
      </w:r>
      <w:r w:rsidR="0060237E">
        <w:t>.</w:t>
      </w:r>
    </w:p>
    <w:p w14:paraId="4D1D4BBB" w14:textId="77777777" w:rsidR="00C401B3" w:rsidRDefault="00C401B3" w:rsidP="005E34A5">
      <w:pPr>
        <w:pStyle w:val="ListParagraph"/>
        <w:ind w:left="770"/>
        <w:jc w:val="both"/>
      </w:pPr>
    </w:p>
    <w:p w14:paraId="1C0B8B50" w14:textId="6E1CF6CE" w:rsidR="00786D4B" w:rsidRPr="00014501" w:rsidRDefault="00786D4B" w:rsidP="005E34A5">
      <w:pPr>
        <w:jc w:val="both"/>
        <w:rPr>
          <w:b/>
        </w:rPr>
      </w:pPr>
      <w:r>
        <w:rPr>
          <w:b/>
        </w:rPr>
        <w:t>Applications</w:t>
      </w:r>
      <w:r w:rsidRPr="00014501">
        <w:rPr>
          <w:b/>
        </w:rPr>
        <w:t>:</w:t>
      </w:r>
    </w:p>
    <w:p w14:paraId="492A8710" w14:textId="21746289" w:rsidR="00786D4B" w:rsidRDefault="00786D4B" w:rsidP="005E34A5">
      <w:pPr>
        <w:jc w:val="both"/>
      </w:pPr>
      <w:r>
        <w:t>Applica</w:t>
      </w:r>
      <w:r w:rsidR="00912696">
        <w:t>nts</w:t>
      </w:r>
      <w:r>
        <w:t xml:space="preserve"> must </w:t>
      </w:r>
      <w:r w:rsidR="00B80A0D">
        <w:t>complete the form</w:t>
      </w:r>
      <w:r w:rsidR="00912696">
        <w:t xml:space="preserve"> below</w:t>
      </w:r>
      <w:r w:rsidR="00B80A0D">
        <w:t xml:space="preserve"> and </w:t>
      </w:r>
      <w:r w:rsidR="00912696">
        <w:t>provide</w:t>
      </w:r>
      <w:r w:rsidR="00B80A0D">
        <w:t xml:space="preserve"> the following documentation</w:t>
      </w:r>
      <w:r>
        <w:t>:</w:t>
      </w:r>
    </w:p>
    <w:p w14:paraId="08B73CDB" w14:textId="634C4916" w:rsidR="0044113C" w:rsidRPr="00F12B44" w:rsidRDefault="0044113C" w:rsidP="005E34A5">
      <w:pPr>
        <w:numPr>
          <w:ilvl w:val="0"/>
          <w:numId w:val="7"/>
        </w:numPr>
        <w:jc w:val="both"/>
        <w:rPr>
          <w:rFonts w:eastAsia="MS Mincho" w:cs="Arial"/>
          <w:lang w:eastAsia="zh-CN"/>
        </w:rPr>
      </w:pPr>
      <w:r w:rsidRPr="00F12B44">
        <w:rPr>
          <w:rFonts w:eastAsia="MS Mincho" w:cs="Arial"/>
          <w:lang w:eastAsia="zh-CN"/>
        </w:rPr>
        <w:t xml:space="preserve">A </w:t>
      </w:r>
      <w:r w:rsidRPr="00F12B44">
        <w:rPr>
          <w:rFonts w:eastAsia="MS Mincho" w:cs="Arial"/>
          <w:u w:val="single"/>
          <w:lang w:eastAsia="zh-CN"/>
        </w:rPr>
        <w:t xml:space="preserve">brief </w:t>
      </w:r>
      <w:r w:rsidR="009D723B" w:rsidRPr="00F12B44">
        <w:rPr>
          <w:rFonts w:eastAsia="MS Mincho" w:cs="Arial"/>
          <w:u w:val="single"/>
          <w:lang w:eastAsia="zh-CN"/>
        </w:rPr>
        <w:t>2-page</w:t>
      </w:r>
      <w:r w:rsidRPr="00F12B44">
        <w:rPr>
          <w:rFonts w:eastAsia="MS Mincho" w:cs="Arial"/>
          <w:u w:val="single"/>
          <w:lang w:eastAsia="zh-CN"/>
        </w:rPr>
        <w:t xml:space="preserve"> CV</w:t>
      </w:r>
      <w:r w:rsidRPr="00F12B44">
        <w:rPr>
          <w:rFonts w:eastAsia="MS Mincho" w:cs="Arial"/>
          <w:lang w:eastAsia="zh-CN"/>
        </w:rPr>
        <w:t xml:space="preserve"> </w:t>
      </w:r>
      <w:r>
        <w:t xml:space="preserve">highlighting </w:t>
      </w:r>
      <w:r w:rsidR="009D723B">
        <w:t>their</w:t>
      </w:r>
      <w:r>
        <w:t xml:space="preserve"> research outputs i.e. a list of publications, research funding, conferences and professional contributions in the past </w:t>
      </w:r>
      <w:r w:rsidR="00290F40">
        <w:t>five</w:t>
      </w:r>
      <w:r>
        <w:t xml:space="preserve"> years. Where relevant, please outlin</w:t>
      </w:r>
      <w:r w:rsidR="00D42213">
        <w:t>e</w:t>
      </w:r>
      <w:r>
        <w:t xml:space="preserve"> any career disruptions</w:t>
      </w:r>
      <w:r w:rsidR="009D723B">
        <w:t>;</w:t>
      </w:r>
    </w:p>
    <w:p w14:paraId="2103B867" w14:textId="69384B0E" w:rsidR="0094707F" w:rsidRPr="0094707F" w:rsidRDefault="0094707F" w:rsidP="005E34A5">
      <w:pPr>
        <w:numPr>
          <w:ilvl w:val="0"/>
          <w:numId w:val="7"/>
        </w:numPr>
        <w:contextualSpacing/>
        <w:jc w:val="both"/>
        <w:rPr>
          <w:rFonts w:cs="Arial"/>
          <w:lang w:val="en-US"/>
        </w:rPr>
      </w:pPr>
      <w:r w:rsidRPr="00F12B44">
        <w:rPr>
          <w:rFonts w:cs="Arial"/>
        </w:rPr>
        <w:t xml:space="preserve">A </w:t>
      </w:r>
      <w:r w:rsidRPr="00F12B44">
        <w:rPr>
          <w:rFonts w:cs="Arial"/>
          <w:u w:val="single"/>
        </w:rPr>
        <w:t xml:space="preserve">letter of </w:t>
      </w:r>
      <w:r>
        <w:rPr>
          <w:rFonts w:cs="Arial"/>
          <w:u w:val="single"/>
        </w:rPr>
        <w:t>support</w:t>
      </w:r>
      <w:r w:rsidRPr="00F12B44">
        <w:rPr>
          <w:rFonts w:cs="Arial"/>
        </w:rPr>
        <w:t xml:space="preserve"> from your </w:t>
      </w:r>
      <w:r>
        <w:rPr>
          <w:rFonts w:cs="Arial"/>
        </w:rPr>
        <w:t>mentor or supervisor</w:t>
      </w:r>
      <w:r w:rsidRPr="00F12B44">
        <w:rPr>
          <w:rFonts w:cs="Arial"/>
        </w:rPr>
        <w:t xml:space="preserve"> indicating </w:t>
      </w:r>
      <w:r>
        <w:rPr>
          <w:rFonts w:cs="Arial"/>
        </w:rPr>
        <w:t xml:space="preserve">their </w:t>
      </w:r>
      <w:r w:rsidRPr="00F12B44">
        <w:rPr>
          <w:rFonts w:cs="Arial"/>
        </w:rPr>
        <w:t xml:space="preserve">support and </w:t>
      </w:r>
      <w:r>
        <w:rPr>
          <w:rFonts w:cs="Arial"/>
        </w:rPr>
        <w:t>discussing</w:t>
      </w:r>
      <w:r w:rsidRPr="00F12B44">
        <w:rPr>
          <w:rFonts w:cs="Arial"/>
        </w:rPr>
        <w:t xml:space="preserve"> the relevance of the proposed </w:t>
      </w:r>
      <w:r>
        <w:rPr>
          <w:rFonts w:cs="Arial"/>
        </w:rPr>
        <w:t>travel</w:t>
      </w:r>
      <w:r w:rsidRPr="00F12B44">
        <w:rPr>
          <w:rFonts w:cs="Arial"/>
        </w:rPr>
        <w:t xml:space="preserve"> to your research</w:t>
      </w:r>
      <w:r>
        <w:rPr>
          <w:rFonts w:cs="Arial"/>
        </w:rPr>
        <w:t xml:space="preserve"> / professional development </w:t>
      </w:r>
      <w:r w:rsidR="00784CCD">
        <w:rPr>
          <w:rFonts w:cs="Arial"/>
        </w:rPr>
        <w:t>as it relates to primary aldosteronism</w:t>
      </w:r>
      <w:r w:rsidR="0044113C">
        <w:rPr>
          <w:rFonts w:cs="Arial"/>
        </w:rPr>
        <w:t xml:space="preserve"> </w:t>
      </w:r>
      <w:r>
        <w:rPr>
          <w:rFonts w:cs="Arial"/>
        </w:rPr>
        <w:t>(max 1 page)</w:t>
      </w:r>
      <w:r w:rsidR="009D723B">
        <w:rPr>
          <w:rFonts w:cs="Arial"/>
        </w:rPr>
        <w:t>;</w:t>
      </w:r>
    </w:p>
    <w:p w14:paraId="26C5FFEA" w14:textId="4CF61669" w:rsidR="0094707F" w:rsidRDefault="0094707F" w:rsidP="005E34A5">
      <w:pPr>
        <w:numPr>
          <w:ilvl w:val="0"/>
          <w:numId w:val="7"/>
        </w:numPr>
        <w:contextualSpacing/>
        <w:jc w:val="both"/>
        <w:rPr>
          <w:rFonts w:cs="Arial"/>
        </w:rPr>
      </w:pPr>
      <w:r w:rsidRPr="0094707F">
        <w:rPr>
          <w:rFonts w:cs="Arial"/>
        </w:rPr>
        <w:t xml:space="preserve">Where necessary, please provide evidence (i.e. email confirmation / letter) from the host </w:t>
      </w:r>
      <w:r w:rsidR="009D723B">
        <w:rPr>
          <w:rFonts w:cs="Arial"/>
        </w:rPr>
        <w:t xml:space="preserve">laboratory, centre, clinic or </w:t>
      </w:r>
      <w:r w:rsidR="00784CCD">
        <w:rPr>
          <w:rFonts w:cs="Arial"/>
        </w:rPr>
        <w:t>institution</w:t>
      </w:r>
      <w:r w:rsidR="00784CCD" w:rsidRPr="0094707F">
        <w:rPr>
          <w:rFonts w:cs="Arial"/>
        </w:rPr>
        <w:t xml:space="preserve"> </w:t>
      </w:r>
      <w:r w:rsidRPr="0094707F">
        <w:rPr>
          <w:rFonts w:cs="Arial"/>
        </w:rPr>
        <w:t>indicating their support of your visit</w:t>
      </w:r>
      <w:r w:rsidR="009D723B">
        <w:rPr>
          <w:rFonts w:cs="Arial"/>
        </w:rPr>
        <w:t>.</w:t>
      </w:r>
    </w:p>
    <w:p w14:paraId="17C69975" w14:textId="14141D85" w:rsidR="009D723B" w:rsidRDefault="009D723B" w:rsidP="009D723B">
      <w:pPr>
        <w:ind w:left="720"/>
        <w:contextualSpacing/>
        <w:jc w:val="both"/>
        <w:rPr>
          <w:rFonts w:cs="Arial"/>
        </w:rPr>
      </w:pPr>
    </w:p>
    <w:p w14:paraId="62BD2E50" w14:textId="6186F798" w:rsidR="00B3006F" w:rsidRDefault="00B3006F" w:rsidP="009D723B">
      <w:pPr>
        <w:ind w:left="720"/>
        <w:contextualSpacing/>
        <w:jc w:val="both"/>
        <w:rPr>
          <w:rFonts w:cs="Arial"/>
        </w:rPr>
      </w:pPr>
    </w:p>
    <w:p w14:paraId="11D56F78" w14:textId="77777777" w:rsidR="00642479" w:rsidRDefault="00642479" w:rsidP="009D723B">
      <w:pPr>
        <w:ind w:left="720"/>
        <w:contextualSpacing/>
        <w:jc w:val="both"/>
        <w:rPr>
          <w:rFonts w:cs="Arial"/>
        </w:rPr>
      </w:pPr>
    </w:p>
    <w:p w14:paraId="247DE8D2" w14:textId="11FA3178" w:rsidR="007A2554" w:rsidRPr="00B21C5F" w:rsidRDefault="007A2554" w:rsidP="005E34A5">
      <w:pPr>
        <w:jc w:val="both"/>
      </w:pPr>
      <w:r w:rsidRPr="00D33DC8">
        <w:rPr>
          <w:b/>
        </w:rPr>
        <w:t>Applications should be</w:t>
      </w:r>
      <w:r w:rsidR="00F33B67" w:rsidRPr="00D33DC8">
        <w:rPr>
          <w:b/>
        </w:rPr>
        <w:t xml:space="preserve"> submitted as</w:t>
      </w:r>
      <w:r w:rsidRPr="00D33DC8">
        <w:rPr>
          <w:b/>
        </w:rPr>
        <w:t xml:space="preserve"> a single, combined PDF file </w:t>
      </w:r>
      <w:r w:rsidRPr="00B21C5F">
        <w:t xml:space="preserve">and named as follows: </w:t>
      </w:r>
    </w:p>
    <w:p w14:paraId="27E185CF" w14:textId="0EA69958" w:rsidR="00641D8F" w:rsidRDefault="007A2554" w:rsidP="005E34A5">
      <w:pPr>
        <w:jc w:val="both"/>
      </w:pPr>
      <w:r>
        <w:t>PACE</w:t>
      </w:r>
      <w:r w:rsidRPr="007A2554">
        <w:t xml:space="preserve"> Rese</w:t>
      </w:r>
      <w:r>
        <w:t>arch</w:t>
      </w:r>
      <w:r w:rsidRPr="007A2554">
        <w:t xml:space="preserve"> Capacity Travel Awards</w:t>
      </w:r>
      <w:r>
        <w:t xml:space="preserve">_2025_Full Name.pdf </w:t>
      </w:r>
    </w:p>
    <w:p w14:paraId="28557620" w14:textId="77777777" w:rsidR="00B3006F" w:rsidRDefault="00B3006F" w:rsidP="005E34A5">
      <w:pPr>
        <w:jc w:val="both"/>
      </w:pPr>
    </w:p>
    <w:p w14:paraId="0F1A0D41" w14:textId="0FA2CC98" w:rsidR="007A2554" w:rsidRDefault="00DC11F1" w:rsidP="00E30B94">
      <w:r>
        <w:t>For any enquiries</w:t>
      </w:r>
      <w:r w:rsidR="007A2554">
        <w:t>, please contact</w:t>
      </w:r>
      <w:r>
        <w:t xml:space="preserve"> Michelle Kouspou </w:t>
      </w:r>
      <w:r w:rsidR="009D723B">
        <w:t xml:space="preserve">(PACE Project Manager) </w:t>
      </w:r>
      <w:r>
        <w:t xml:space="preserve">at </w:t>
      </w:r>
      <w:hyperlink r:id="rId12" w:history="1">
        <w:r w:rsidR="00641D8F" w:rsidRPr="00B569A0">
          <w:rPr>
            <w:rStyle w:val="Hyperlink"/>
          </w:rPr>
          <w:t>michelle.kouspou@hudson.org.au</w:t>
        </w:r>
      </w:hyperlink>
      <w:r w:rsidR="007A2554">
        <w:t>.</w:t>
      </w:r>
    </w:p>
    <w:p w14:paraId="751D1DC6" w14:textId="77777777" w:rsidR="007A2554" w:rsidRDefault="007A2554" w:rsidP="005E34A5">
      <w:pPr>
        <w:jc w:val="both"/>
      </w:pPr>
    </w:p>
    <w:p w14:paraId="6669C91B" w14:textId="1178B29C" w:rsidR="007A2554" w:rsidRDefault="007A2554" w:rsidP="005E34A5">
      <w:pPr>
        <w:jc w:val="both"/>
      </w:pPr>
      <w:r>
        <w:t xml:space="preserve">To submit your application, please email </w:t>
      </w:r>
      <w:hyperlink r:id="rId13" w:history="1">
        <w:r w:rsidR="00641D8F" w:rsidRPr="00B569A0">
          <w:rPr>
            <w:rStyle w:val="Hyperlink"/>
          </w:rPr>
          <w:t>pace@hudson.org.au</w:t>
        </w:r>
      </w:hyperlink>
      <w:r w:rsidR="00F33B67">
        <w:t>.</w:t>
      </w:r>
    </w:p>
    <w:p w14:paraId="70620C59" w14:textId="77777777" w:rsidR="00B80A0D" w:rsidRDefault="00B80A0D" w:rsidP="005E34A5">
      <w:pPr>
        <w:jc w:val="both"/>
        <w:rPr>
          <w:b/>
        </w:rPr>
      </w:pPr>
    </w:p>
    <w:p w14:paraId="1EA00AE8" w14:textId="009CA990" w:rsidR="00637A83" w:rsidRDefault="00637A83" w:rsidP="005E34A5">
      <w:pPr>
        <w:jc w:val="both"/>
      </w:pPr>
      <w:r w:rsidRPr="00227834">
        <w:rPr>
          <w:b/>
        </w:rPr>
        <w:t xml:space="preserve">Application Due </w:t>
      </w:r>
      <w:r w:rsidRPr="00AA6E0D">
        <w:rPr>
          <w:b/>
        </w:rPr>
        <w:t>Date:</w:t>
      </w:r>
      <w:r w:rsidRPr="00AA6E0D">
        <w:t xml:space="preserve"> </w:t>
      </w:r>
      <w:r w:rsidR="00AA6E0D" w:rsidRPr="00DE06CA">
        <w:rPr>
          <w:b/>
        </w:rPr>
        <w:t>5pm AEST</w:t>
      </w:r>
      <w:r w:rsidR="00AA6E0D">
        <w:rPr>
          <w:b/>
        </w:rPr>
        <w:t xml:space="preserve"> on</w:t>
      </w:r>
      <w:r w:rsidR="00AA6E0D" w:rsidRPr="00AA6E0D">
        <w:rPr>
          <w:b/>
        </w:rPr>
        <w:t xml:space="preserve"> </w:t>
      </w:r>
      <w:r w:rsidR="00D566AA" w:rsidRPr="00AA6E0D">
        <w:rPr>
          <w:b/>
        </w:rPr>
        <w:t>Monday 5</w:t>
      </w:r>
      <w:r w:rsidR="00D566AA" w:rsidRPr="00AA6E0D">
        <w:rPr>
          <w:b/>
          <w:vertAlign w:val="superscript"/>
        </w:rPr>
        <w:t>th</w:t>
      </w:r>
      <w:r w:rsidR="00D566AA" w:rsidRPr="00AA6E0D">
        <w:rPr>
          <w:b/>
        </w:rPr>
        <w:t xml:space="preserve"> May</w:t>
      </w:r>
      <w:r w:rsidR="00470538" w:rsidRPr="00AA6E0D">
        <w:rPr>
          <w:b/>
        </w:rPr>
        <w:t xml:space="preserve"> 2025</w:t>
      </w:r>
      <w:r w:rsidR="00D566AA" w:rsidRPr="00AA6E0D">
        <w:rPr>
          <w:b/>
        </w:rPr>
        <w:t xml:space="preserve"> </w:t>
      </w:r>
    </w:p>
    <w:p w14:paraId="24EE53DC" w14:textId="75D0C6C7" w:rsidR="007A2554" w:rsidRDefault="007A2554" w:rsidP="005E34A5">
      <w:pPr>
        <w:jc w:val="both"/>
      </w:pPr>
      <w:r>
        <w:br/>
      </w:r>
    </w:p>
    <w:p w14:paraId="6566C07E" w14:textId="77777777" w:rsidR="007A2554" w:rsidRDefault="007A2554" w:rsidP="005E34A5">
      <w:pPr>
        <w:jc w:val="both"/>
      </w:pPr>
      <w:r>
        <w:br w:type="page"/>
      </w:r>
    </w:p>
    <w:p w14:paraId="0FEC9887" w14:textId="0661F891" w:rsidR="00912696" w:rsidRDefault="00912696" w:rsidP="005E34A5">
      <w:pPr>
        <w:jc w:val="center"/>
        <w:rPr>
          <w:rFonts w:cs="Arial"/>
          <w:b/>
          <w:sz w:val="24"/>
          <w:szCs w:val="22"/>
          <w:u w:val="single"/>
        </w:rPr>
      </w:pPr>
      <w:r w:rsidRPr="00A70237">
        <w:rPr>
          <w:rFonts w:cs="Arial"/>
          <w:b/>
          <w:sz w:val="24"/>
          <w:szCs w:val="22"/>
          <w:u w:val="single"/>
        </w:rPr>
        <w:lastRenderedPageBreak/>
        <w:t>PACE CAPACITY BUILDING PROGRAM - APPLICATION FORM</w:t>
      </w:r>
    </w:p>
    <w:p w14:paraId="02A41C1C" w14:textId="77898B2B" w:rsidR="00912696" w:rsidRPr="00A70237" w:rsidRDefault="00912696" w:rsidP="005E34A5">
      <w:pPr>
        <w:jc w:val="center"/>
        <w:rPr>
          <w:rFonts w:cs="Arial"/>
          <w:sz w:val="24"/>
          <w:szCs w:val="22"/>
          <w:u w:val="single"/>
        </w:rPr>
      </w:pPr>
      <w:r>
        <w:rPr>
          <w:rFonts w:cs="Arial"/>
          <w:b/>
          <w:sz w:val="24"/>
          <w:szCs w:val="22"/>
          <w:u w:val="single"/>
        </w:rPr>
        <w:t>STREAM 1: PACE RESEARCH CAPACITY BUILDING TRAVEL AWARDS</w:t>
      </w:r>
    </w:p>
    <w:p w14:paraId="6CD6FFF6" w14:textId="77777777" w:rsidR="00912696" w:rsidRDefault="00912696" w:rsidP="005E34A5">
      <w:pPr>
        <w:jc w:val="both"/>
        <w:rPr>
          <w:rFonts w:cs="Arial"/>
        </w:rPr>
      </w:pPr>
    </w:p>
    <w:p w14:paraId="0F267D81" w14:textId="654F24E1" w:rsidR="00912696" w:rsidRDefault="00912696" w:rsidP="005E34A5">
      <w:pPr>
        <w:jc w:val="both"/>
        <w:rPr>
          <w:rFonts w:cs="Arial"/>
        </w:rPr>
      </w:pPr>
      <w:r>
        <w:rPr>
          <w:rFonts w:cs="Arial"/>
        </w:rPr>
        <w:t>Please use this</w:t>
      </w:r>
      <w:r w:rsidRPr="00A70237">
        <w:rPr>
          <w:rFonts w:cs="Arial"/>
        </w:rPr>
        <w:t xml:space="preserve"> form to apply for</w:t>
      </w:r>
      <w:r>
        <w:rPr>
          <w:rFonts w:cs="Arial"/>
        </w:rPr>
        <w:t xml:space="preserve"> </w:t>
      </w:r>
      <w:r w:rsidRPr="00570641">
        <w:rPr>
          <w:rFonts w:cs="Arial"/>
          <w:b/>
        </w:rPr>
        <w:t xml:space="preserve">Stream </w:t>
      </w:r>
      <w:r w:rsidRPr="009D723B">
        <w:rPr>
          <w:rFonts w:cs="Arial"/>
          <w:b/>
        </w:rPr>
        <w:t>1:</w:t>
      </w:r>
      <w:r w:rsidRPr="009D723B">
        <w:rPr>
          <w:rFonts w:cs="Arial"/>
        </w:rPr>
        <w:t xml:space="preserve"> </w:t>
      </w:r>
      <w:r w:rsidRPr="009D723B">
        <w:rPr>
          <w:b/>
        </w:rPr>
        <w:t>PACE Research Capacity Building Travel Awards</w:t>
      </w:r>
      <w:r w:rsidRPr="009D723B">
        <w:rPr>
          <w:rFonts w:cs="Arial"/>
          <w:b/>
        </w:rPr>
        <w:t xml:space="preserve">. </w:t>
      </w:r>
      <w:r w:rsidRPr="009D723B">
        <w:rPr>
          <w:rFonts w:cs="Arial"/>
        </w:rPr>
        <w:t>Please</w:t>
      </w:r>
      <w:r w:rsidRPr="009D723B">
        <w:rPr>
          <w:rFonts w:cs="Arial"/>
          <w:sz w:val="18"/>
        </w:rPr>
        <w:t xml:space="preserve"> </w:t>
      </w:r>
      <w:r w:rsidRPr="00F12B44">
        <w:rPr>
          <w:rFonts w:cs="Arial"/>
        </w:rPr>
        <w:t>ensure that your responses in the application form</w:t>
      </w:r>
      <w:r>
        <w:rPr>
          <w:rFonts w:cs="Arial"/>
          <w:b/>
        </w:rPr>
        <w:t xml:space="preserve"> do not exceed </w:t>
      </w:r>
      <w:r w:rsidR="005153A8">
        <w:rPr>
          <w:rFonts w:cs="Arial"/>
          <w:b/>
        </w:rPr>
        <w:t>four</w:t>
      </w:r>
      <w:r>
        <w:rPr>
          <w:rFonts w:cs="Arial"/>
          <w:b/>
        </w:rPr>
        <w:t xml:space="preserve"> (</w:t>
      </w:r>
      <w:r w:rsidR="005153A8">
        <w:rPr>
          <w:rFonts w:cs="Arial"/>
          <w:b/>
        </w:rPr>
        <w:t>4</w:t>
      </w:r>
      <w:r>
        <w:rPr>
          <w:rFonts w:cs="Arial"/>
          <w:b/>
        </w:rPr>
        <w:t>) pages.</w:t>
      </w:r>
    </w:p>
    <w:p w14:paraId="52A96F17" w14:textId="77777777" w:rsidR="00912696" w:rsidRPr="0094707F" w:rsidRDefault="00912696" w:rsidP="005E34A5">
      <w:pPr>
        <w:jc w:val="both"/>
        <w:rPr>
          <w:sz w:val="22"/>
          <w:szCs w:val="22"/>
        </w:rPr>
      </w:pPr>
    </w:p>
    <w:tbl>
      <w:tblPr>
        <w:tblStyle w:val="TableGrid1"/>
        <w:tblpPr w:leftFromText="180" w:rightFromText="180" w:vertAnchor="text" w:tblpX="-440" w:tblpY="1"/>
        <w:tblOverlap w:val="never"/>
        <w:tblW w:w="10443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3065"/>
        <w:gridCol w:w="322"/>
        <w:gridCol w:w="707"/>
        <w:gridCol w:w="1004"/>
        <w:gridCol w:w="2127"/>
        <w:gridCol w:w="567"/>
        <w:gridCol w:w="592"/>
        <w:gridCol w:w="486"/>
        <w:gridCol w:w="982"/>
        <w:gridCol w:w="591"/>
      </w:tblGrid>
      <w:tr w:rsidR="00912696" w:rsidRPr="00F12B44" w14:paraId="2C345C77" w14:textId="77777777" w:rsidTr="00FD32B8">
        <w:tc>
          <w:tcPr>
            <w:tcW w:w="10443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17AC28" w14:textId="77777777" w:rsidR="00912696" w:rsidRPr="00F12B44" w:rsidRDefault="00912696" w:rsidP="005E34A5">
            <w:pPr>
              <w:jc w:val="both"/>
              <w:rPr>
                <w:rFonts w:cs="Arial"/>
                <w:b/>
              </w:rPr>
            </w:pPr>
            <w:r w:rsidRPr="00F12B44">
              <w:rPr>
                <w:rFonts w:cs="Arial"/>
                <w:b/>
              </w:rPr>
              <w:t>Part A: Applicant Details</w:t>
            </w:r>
          </w:p>
        </w:tc>
      </w:tr>
      <w:tr w:rsidR="00912696" w:rsidRPr="00F12B44" w14:paraId="779BEF6D" w14:textId="77777777" w:rsidTr="00FD32B8">
        <w:trPr>
          <w:trHeight w:val="290"/>
        </w:trPr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CC0437" w14:textId="77777777" w:rsidR="00912696" w:rsidRPr="0094707F" w:rsidRDefault="00912696" w:rsidP="005E34A5">
            <w:pPr>
              <w:jc w:val="both"/>
              <w:rPr>
                <w:rFonts w:cs="Arial"/>
              </w:rPr>
            </w:pPr>
            <w:r w:rsidRPr="0094707F">
              <w:rPr>
                <w:rFonts w:cs="Arial"/>
              </w:rPr>
              <w:t>Applicant Name:</w:t>
            </w:r>
          </w:p>
        </w:tc>
        <w:tc>
          <w:tcPr>
            <w:tcW w:w="737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CA9AA9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7C9F827D" w14:textId="77777777" w:rsidTr="00FD32B8"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3D24FB" w14:textId="5030B1D0" w:rsidR="00912696" w:rsidRPr="00F12B44" w:rsidRDefault="00CE111B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Department</w:t>
            </w:r>
          </w:p>
        </w:tc>
        <w:tc>
          <w:tcPr>
            <w:tcW w:w="705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C08448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CE111B" w:rsidRPr="00F12B44" w14:paraId="32845BA8" w14:textId="77777777" w:rsidTr="00FD32B8">
        <w:tc>
          <w:tcPr>
            <w:tcW w:w="3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C1D1B5" w14:textId="383B96E8" w:rsidR="00CE111B" w:rsidRDefault="00CE111B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Institution / Hospital</w:t>
            </w:r>
            <w:r w:rsidRPr="00F12B44">
              <w:rPr>
                <w:rFonts w:cs="Arial"/>
              </w:rPr>
              <w:t>:</w:t>
            </w:r>
          </w:p>
        </w:tc>
        <w:tc>
          <w:tcPr>
            <w:tcW w:w="705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96C807" w14:textId="77777777" w:rsidR="00CE111B" w:rsidRPr="00F12B44" w:rsidRDefault="00CE111B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7CAC6141" w14:textId="77777777" w:rsidTr="00FD32B8">
        <w:tc>
          <w:tcPr>
            <w:tcW w:w="40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5DE86E" w14:textId="1BEB6877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Head</w:t>
            </w:r>
            <w:r w:rsidR="00725EEC">
              <w:rPr>
                <w:rFonts w:cs="Arial"/>
              </w:rPr>
              <w:t xml:space="preserve"> of Department</w:t>
            </w:r>
            <w:r w:rsidRPr="00F12B44">
              <w:rPr>
                <w:rFonts w:cs="Arial"/>
              </w:rPr>
              <w:t xml:space="preserve"> or </w:t>
            </w:r>
            <w:r w:rsidR="00725EEC">
              <w:rPr>
                <w:rFonts w:cs="Arial"/>
              </w:rPr>
              <w:t xml:space="preserve">Main </w:t>
            </w:r>
            <w:r w:rsidRPr="00F12B44">
              <w:rPr>
                <w:rFonts w:cs="Arial"/>
              </w:rPr>
              <w:t>Supervisor:</w:t>
            </w:r>
          </w:p>
        </w:tc>
        <w:tc>
          <w:tcPr>
            <w:tcW w:w="6349" w:type="dxa"/>
            <w:gridSpan w:val="7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3AA708B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38C35B22" w14:textId="77777777" w:rsidTr="00FD32B8">
        <w:tc>
          <w:tcPr>
            <w:tcW w:w="722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BF5DE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3218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57B43E35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B86356" w:rsidRPr="00F12B44" w14:paraId="7630C024" w14:textId="77777777" w:rsidTr="00B86356">
        <w:tc>
          <w:tcPr>
            <w:tcW w:w="722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C0610" w14:textId="77226881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Are you a current</w:t>
            </w:r>
            <w:r w:rsidR="00B86356">
              <w:rPr>
                <w:rFonts w:cs="Arial"/>
              </w:rPr>
              <w:t xml:space="preserve"> higher degree research</w:t>
            </w:r>
            <w:r w:rsidRPr="00F12B44">
              <w:rPr>
                <w:rFonts w:cs="Arial"/>
              </w:rPr>
              <w:t xml:space="preserve"> </w:t>
            </w:r>
            <w:r w:rsidR="00CE111B">
              <w:rPr>
                <w:rFonts w:cs="Arial"/>
              </w:rPr>
              <w:t>student</w:t>
            </w:r>
            <w:r w:rsidRPr="00F12B44">
              <w:rPr>
                <w:rFonts w:cs="Arial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BD15E11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Yes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</w:tcBorders>
            <w:vAlign w:val="center"/>
          </w:tcPr>
          <w:p w14:paraId="3A128C3E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486" w:type="dxa"/>
            <w:tcBorders>
              <w:top w:val="nil"/>
              <w:bottom w:val="nil"/>
              <w:right w:val="nil"/>
            </w:tcBorders>
            <w:vAlign w:val="center"/>
          </w:tcPr>
          <w:p w14:paraId="749AE6BC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  <w:vAlign w:val="center"/>
          </w:tcPr>
          <w:p w14:paraId="7592ADAF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No</w:t>
            </w:r>
          </w:p>
        </w:tc>
        <w:tc>
          <w:tcPr>
            <w:tcW w:w="591" w:type="dxa"/>
            <w:tcBorders>
              <w:top w:val="single" w:sz="4" w:space="0" w:color="auto"/>
            </w:tcBorders>
            <w:vAlign w:val="center"/>
          </w:tcPr>
          <w:p w14:paraId="171E084A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612BFC72" w14:textId="77777777" w:rsidTr="00AA6E0D">
        <w:trPr>
          <w:trHeight w:val="281"/>
        </w:trPr>
        <w:tc>
          <w:tcPr>
            <w:tcW w:w="50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82D4C" w14:textId="7E1004EF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If yes, what is your </w:t>
            </w:r>
            <w:r w:rsidR="00B86356">
              <w:rPr>
                <w:rFonts w:cs="Arial"/>
              </w:rPr>
              <w:t>degree?</w:t>
            </w:r>
          </w:p>
        </w:tc>
        <w:tc>
          <w:tcPr>
            <w:tcW w:w="534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FE9F24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D33DC8" w:rsidRPr="00F12B44" w14:paraId="10EE0EE4" w14:textId="77777777" w:rsidTr="00AA6E0D">
        <w:trPr>
          <w:trHeight w:val="281"/>
        </w:trPr>
        <w:tc>
          <w:tcPr>
            <w:tcW w:w="50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F4F33" w14:textId="488EFD12" w:rsidR="00D33DC8" w:rsidRPr="00F12B44" w:rsidRDefault="00D33DC8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What is your submission date?</w:t>
            </w:r>
          </w:p>
        </w:tc>
        <w:tc>
          <w:tcPr>
            <w:tcW w:w="534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3E0FB9" w14:textId="77777777" w:rsidR="00D33DC8" w:rsidRPr="00F12B44" w:rsidRDefault="00D33DC8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4576FE63" w14:textId="77777777" w:rsidTr="00FD32B8">
        <w:trPr>
          <w:trHeight w:val="281"/>
        </w:trPr>
        <w:tc>
          <w:tcPr>
            <w:tcW w:w="722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08F7B" w14:textId="1C8C2C5F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32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0D5B5E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B86356" w:rsidRPr="00F12B44" w14:paraId="6C4E0300" w14:textId="77777777" w:rsidTr="00B86356">
        <w:trPr>
          <w:trHeight w:val="248"/>
        </w:trPr>
        <w:tc>
          <w:tcPr>
            <w:tcW w:w="722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A029F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Are you a current Postdoctoral Fellow?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8133B64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Yes</w:t>
            </w:r>
          </w:p>
        </w:tc>
        <w:tc>
          <w:tcPr>
            <w:tcW w:w="592" w:type="dxa"/>
            <w:vAlign w:val="center"/>
          </w:tcPr>
          <w:p w14:paraId="14DA5CEC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486" w:type="dxa"/>
            <w:tcBorders>
              <w:top w:val="nil"/>
              <w:bottom w:val="nil"/>
              <w:right w:val="nil"/>
            </w:tcBorders>
            <w:vAlign w:val="center"/>
          </w:tcPr>
          <w:p w14:paraId="182B96D7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  <w:vAlign w:val="center"/>
          </w:tcPr>
          <w:p w14:paraId="5B46660F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No</w:t>
            </w:r>
          </w:p>
        </w:tc>
        <w:tc>
          <w:tcPr>
            <w:tcW w:w="591" w:type="dxa"/>
            <w:vAlign w:val="center"/>
          </w:tcPr>
          <w:p w14:paraId="36C630E1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6097B736" w14:textId="77777777" w:rsidTr="00AA6E0D">
        <w:trPr>
          <w:trHeight w:val="248"/>
        </w:trPr>
        <w:tc>
          <w:tcPr>
            <w:tcW w:w="50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5F9FC" w14:textId="3DBE52D8" w:rsidR="00912696" w:rsidRPr="00F12B44" w:rsidRDefault="00912696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If yes, in which year was your PhD</w:t>
            </w:r>
            <w:r w:rsidR="005F2A60">
              <w:rPr>
                <w:rFonts w:cs="Arial"/>
              </w:rPr>
              <w:t xml:space="preserve"> or relevant higher degree</w:t>
            </w:r>
            <w:r w:rsidRPr="00F12B44">
              <w:rPr>
                <w:rFonts w:cs="Arial"/>
              </w:rPr>
              <w:t xml:space="preserve"> conferred?</w:t>
            </w:r>
          </w:p>
        </w:tc>
        <w:tc>
          <w:tcPr>
            <w:tcW w:w="534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E3EA13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0BC88A02" w14:textId="77777777" w:rsidTr="00AA6E0D">
        <w:trPr>
          <w:trHeight w:val="248"/>
        </w:trPr>
        <w:tc>
          <w:tcPr>
            <w:tcW w:w="50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C8A6E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  <w:tc>
          <w:tcPr>
            <w:tcW w:w="53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376271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4707F" w:rsidRPr="0094707F" w14:paraId="1EDF50B0" w14:textId="77777777" w:rsidTr="00FD32B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631312" w14:textId="09EF452E" w:rsidR="00912696" w:rsidRPr="0094707F" w:rsidRDefault="00912696" w:rsidP="005E34A5">
            <w:pPr>
              <w:jc w:val="both"/>
              <w:rPr>
                <w:rFonts w:cs="Arial"/>
                <w:b/>
              </w:rPr>
            </w:pPr>
            <w:r w:rsidRPr="0094707F">
              <w:rPr>
                <w:rFonts w:cs="Arial"/>
                <w:b/>
              </w:rPr>
              <w:t>Part B: Experience</w:t>
            </w:r>
            <w:r w:rsidR="006D0E1D">
              <w:rPr>
                <w:rFonts w:cs="Arial"/>
                <w:b/>
              </w:rPr>
              <w:t xml:space="preserve"> and </w:t>
            </w:r>
            <w:r w:rsidRPr="0094707F">
              <w:rPr>
                <w:rFonts w:cs="Arial"/>
                <w:b/>
              </w:rPr>
              <w:t>Justification</w:t>
            </w:r>
          </w:p>
        </w:tc>
      </w:tr>
      <w:tr w:rsidR="00B86356" w:rsidRPr="00F12B44" w14:paraId="393829E4" w14:textId="77777777" w:rsidTr="00566584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93C6A3" w14:textId="65515822" w:rsidR="00B86356" w:rsidRPr="00F12B44" w:rsidRDefault="00B86356" w:rsidP="00B86356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</w:rPr>
              <w:t>1</w:t>
            </w:r>
            <w:r w:rsidRPr="00F12B44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>Please describe your involvement in the field of primary aldosteronism</w:t>
            </w:r>
            <w:r w:rsidR="005153A8">
              <w:rPr>
                <w:rFonts w:cs="Arial"/>
              </w:rPr>
              <w:t xml:space="preserve"> (max 1/2 page)</w:t>
            </w:r>
          </w:p>
        </w:tc>
      </w:tr>
      <w:tr w:rsidR="00B86356" w:rsidRPr="00F12B44" w14:paraId="11B2E73A" w14:textId="77777777" w:rsidTr="00566584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E928" w14:textId="06119B61" w:rsidR="00B86356" w:rsidRPr="00F12B44" w:rsidRDefault="00B86356" w:rsidP="00B86356">
            <w:pPr>
              <w:jc w:val="both"/>
              <w:rPr>
                <w:rFonts w:cs="Arial"/>
              </w:rPr>
            </w:pPr>
          </w:p>
          <w:p w14:paraId="54D886A9" w14:textId="77777777" w:rsidR="00B86356" w:rsidRPr="00F12B44" w:rsidRDefault="00B86356" w:rsidP="00B86356">
            <w:pPr>
              <w:jc w:val="both"/>
              <w:rPr>
                <w:rFonts w:cs="Arial"/>
              </w:rPr>
            </w:pPr>
          </w:p>
        </w:tc>
      </w:tr>
      <w:tr w:rsidR="00912696" w:rsidRPr="00F12B44" w14:paraId="23954370" w14:textId="77777777" w:rsidTr="00FD32B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4B15E6" w14:textId="77777777" w:rsidR="00B86356" w:rsidRDefault="00B86356" w:rsidP="005E34A5">
            <w:pPr>
              <w:jc w:val="both"/>
              <w:rPr>
                <w:rFonts w:cs="Arial"/>
              </w:rPr>
            </w:pPr>
          </w:p>
          <w:p w14:paraId="2CB47FBD" w14:textId="10499FB6" w:rsidR="00912696" w:rsidRPr="00F12B44" w:rsidRDefault="00B86356" w:rsidP="005E34A5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</w:rPr>
              <w:t>2</w:t>
            </w:r>
            <w:r w:rsidR="00912696" w:rsidRPr="00F12B44">
              <w:rPr>
                <w:rFonts w:cs="Arial"/>
              </w:rPr>
              <w:t xml:space="preserve">.  </w:t>
            </w:r>
            <w:r w:rsidR="0094707F">
              <w:rPr>
                <w:rFonts w:cs="Arial"/>
              </w:rPr>
              <w:t>O</w:t>
            </w:r>
            <w:r w:rsidR="0094707F" w:rsidRPr="00912696">
              <w:t>utlin</w:t>
            </w:r>
            <w:r w:rsidR="0094707F">
              <w:t>e</w:t>
            </w:r>
            <w:r w:rsidR="0094707F" w:rsidRPr="00912696">
              <w:t xml:space="preserve"> </w:t>
            </w:r>
            <w:r w:rsidR="0094707F">
              <w:t>your</w:t>
            </w:r>
            <w:r w:rsidR="0094707F" w:rsidRPr="00912696">
              <w:t xml:space="preserve"> intended travel and the objective(s) of </w:t>
            </w:r>
            <w:r w:rsidR="0094707F">
              <w:t xml:space="preserve">your </w:t>
            </w:r>
            <w:r w:rsidR="0094707F" w:rsidRPr="00912696">
              <w:t>travel</w:t>
            </w:r>
            <w:r w:rsidR="005153A8">
              <w:t xml:space="preserve"> </w:t>
            </w:r>
            <w:r w:rsidR="005153A8">
              <w:rPr>
                <w:rFonts w:cs="Arial"/>
              </w:rPr>
              <w:t>(max 1/2 page)</w:t>
            </w:r>
          </w:p>
        </w:tc>
      </w:tr>
      <w:tr w:rsidR="00912696" w:rsidRPr="00F12B44" w14:paraId="450F43DD" w14:textId="77777777" w:rsidTr="00FD32B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E7FF" w14:textId="141D8B77" w:rsidR="00912696" w:rsidRDefault="00912696" w:rsidP="005E34A5">
            <w:pPr>
              <w:jc w:val="both"/>
              <w:rPr>
                <w:rFonts w:cs="Arial"/>
                <w:i/>
                <w:color w:val="767171"/>
              </w:rPr>
            </w:pPr>
            <w:proofErr w:type="spellStart"/>
            <w:r w:rsidRPr="00F12B44">
              <w:rPr>
                <w:rFonts w:cs="Arial"/>
                <w:i/>
                <w:color w:val="767171"/>
              </w:rPr>
              <w:t>eg.</w:t>
            </w:r>
            <w:proofErr w:type="spellEnd"/>
            <w:r w:rsidRPr="00F12B44">
              <w:rPr>
                <w:rFonts w:cs="Arial"/>
                <w:i/>
                <w:color w:val="767171"/>
              </w:rPr>
              <w:t xml:space="preserve"> Conference, laboratories</w:t>
            </w:r>
            <w:r w:rsidR="00C75688">
              <w:rPr>
                <w:rFonts w:cs="Arial"/>
                <w:i/>
                <w:color w:val="767171"/>
              </w:rPr>
              <w:t xml:space="preserve">, </w:t>
            </w:r>
            <w:proofErr w:type="spellStart"/>
            <w:r w:rsidR="00C75688">
              <w:rPr>
                <w:rFonts w:cs="Arial"/>
                <w:i/>
                <w:color w:val="767171"/>
              </w:rPr>
              <w:t>centres</w:t>
            </w:r>
            <w:proofErr w:type="spellEnd"/>
            <w:r w:rsidRPr="00F12B44">
              <w:rPr>
                <w:rFonts w:cs="Arial"/>
                <w:i/>
                <w:color w:val="767171"/>
              </w:rPr>
              <w:t xml:space="preserve"> to be visited, other activities…</w:t>
            </w:r>
          </w:p>
          <w:p w14:paraId="77F8DFF9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  <w:p w14:paraId="21B55875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6728C290" w14:textId="77777777" w:rsidTr="00FD32B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AB5A6F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  <w:p w14:paraId="49B95CC5" w14:textId="6DBE7DDC" w:rsidR="00912696" w:rsidRPr="00F12B44" w:rsidRDefault="00B86356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912696" w:rsidRPr="00F12B44">
              <w:rPr>
                <w:rFonts w:cs="Arial"/>
              </w:rPr>
              <w:t xml:space="preserve">. What </w:t>
            </w:r>
            <w:r w:rsidR="0094707F">
              <w:rPr>
                <w:rFonts w:cs="Arial"/>
              </w:rPr>
              <w:t>are</w:t>
            </w:r>
            <w:r w:rsidR="00912696" w:rsidRPr="00F12B44">
              <w:rPr>
                <w:rFonts w:cs="Arial"/>
              </w:rPr>
              <w:t xml:space="preserve"> the potential benefit</w:t>
            </w:r>
            <w:r w:rsidR="0094707F">
              <w:rPr>
                <w:rFonts w:cs="Arial"/>
              </w:rPr>
              <w:t>s</w:t>
            </w:r>
            <w:r w:rsidR="00912696" w:rsidRPr="00F12B44">
              <w:rPr>
                <w:rFonts w:cs="Arial"/>
              </w:rPr>
              <w:t xml:space="preserve"> of the proposed travel to your</w:t>
            </w:r>
            <w:r w:rsidR="0094707F" w:rsidRPr="00912696">
              <w:t xml:space="preserve"> research and professional development</w:t>
            </w:r>
            <w:r w:rsidR="0094707F">
              <w:t xml:space="preserve"> in</w:t>
            </w:r>
            <w:r w:rsidR="00C2650B">
              <w:t xml:space="preserve"> the field of</w:t>
            </w:r>
            <w:r w:rsidR="0094707F">
              <w:t xml:space="preserve"> primary aldosteronism?</w:t>
            </w:r>
            <w:r w:rsidR="005153A8">
              <w:t xml:space="preserve"> </w:t>
            </w:r>
            <w:r w:rsidR="005153A8">
              <w:rPr>
                <w:rFonts w:cs="Arial"/>
              </w:rPr>
              <w:t>(max 1/2 page)</w:t>
            </w:r>
          </w:p>
        </w:tc>
      </w:tr>
      <w:tr w:rsidR="00912696" w:rsidRPr="00F12B44" w14:paraId="1555F111" w14:textId="77777777" w:rsidTr="00FD32B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F5B7" w14:textId="77777777" w:rsidR="00912696" w:rsidRPr="00F12B44" w:rsidRDefault="00912696" w:rsidP="005E34A5">
            <w:pPr>
              <w:ind w:left="22"/>
              <w:jc w:val="both"/>
              <w:rPr>
                <w:rFonts w:cs="Arial"/>
              </w:rPr>
            </w:pPr>
          </w:p>
          <w:p w14:paraId="692B3A6E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  <w:p w14:paraId="3A6D7CB5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29D44003" w14:textId="77777777" w:rsidTr="00D33DC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0DCD54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  <w:p w14:paraId="358AD32D" w14:textId="72573A06" w:rsidR="00912696" w:rsidRPr="00F12B44" w:rsidRDefault="00B86356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912696" w:rsidRPr="00F12B44">
              <w:rPr>
                <w:rFonts w:cs="Arial"/>
              </w:rPr>
              <w:t xml:space="preserve">. What are the potential benefits of the proposed travel </w:t>
            </w:r>
            <w:r w:rsidR="00912696">
              <w:rPr>
                <w:rFonts w:cs="Arial"/>
              </w:rPr>
              <w:t xml:space="preserve">to the </w:t>
            </w:r>
            <w:r w:rsidR="00725EEC">
              <w:rPr>
                <w:rFonts w:cs="Arial"/>
              </w:rPr>
              <w:t>field</w:t>
            </w:r>
            <w:r w:rsidR="00912696">
              <w:rPr>
                <w:rFonts w:cs="Arial"/>
              </w:rPr>
              <w:t xml:space="preserve"> of primary aldosteronism</w:t>
            </w:r>
            <w:r w:rsidR="00912696" w:rsidRPr="00F12B44">
              <w:rPr>
                <w:rFonts w:cs="Arial"/>
              </w:rPr>
              <w:t xml:space="preserve">? </w:t>
            </w:r>
            <w:r w:rsidR="005153A8">
              <w:rPr>
                <w:rFonts w:cs="Arial"/>
              </w:rPr>
              <w:t>(max 1/2 page)</w:t>
            </w:r>
          </w:p>
        </w:tc>
      </w:tr>
      <w:tr w:rsidR="00912696" w:rsidRPr="00F12B44" w14:paraId="72F175F1" w14:textId="77777777" w:rsidTr="00D33DC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84B0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  <w:p w14:paraId="31F7265C" w14:textId="72DCAF94" w:rsidR="00912696" w:rsidRDefault="00912696" w:rsidP="005E34A5">
            <w:pPr>
              <w:jc w:val="both"/>
              <w:rPr>
                <w:rFonts w:cs="Arial"/>
              </w:rPr>
            </w:pPr>
          </w:p>
          <w:p w14:paraId="0BBEEE98" w14:textId="0845CE91" w:rsidR="00D33DC8" w:rsidRDefault="00D33DC8" w:rsidP="005E34A5">
            <w:pPr>
              <w:jc w:val="both"/>
              <w:rPr>
                <w:rFonts w:cs="Arial"/>
              </w:rPr>
            </w:pPr>
          </w:p>
          <w:p w14:paraId="79123A8F" w14:textId="77777777" w:rsidR="00774E75" w:rsidRDefault="00774E75" w:rsidP="005E34A5">
            <w:pPr>
              <w:jc w:val="both"/>
              <w:rPr>
                <w:rFonts w:cs="Arial"/>
              </w:rPr>
            </w:pPr>
          </w:p>
          <w:p w14:paraId="718769C4" w14:textId="25FFE1AD" w:rsidR="00D33DC8" w:rsidRPr="00F12B44" w:rsidRDefault="00D33DC8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26154E27" w14:textId="77777777" w:rsidTr="00D33DC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BE3574" w14:textId="551F1F48" w:rsidR="00912696" w:rsidRPr="00F12B44" w:rsidRDefault="00B86356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="00912696" w:rsidRPr="00F12B44">
              <w:rPr>
                <w:rFonts w:cs="Arial"/>
              </w:rPr>
              <w:t xml:space="preserve">. </w:t>
            </w:r>
            <w:r w:rsidR="00912696">
              <w:rPr>
                <w:rFonts w:cs="Arial"/>
              </w:rPr>
              <w:t>Please outline your proposed budget justification for your travel</w:t>
            </w:r>
            <w:r w:rsidR="00AA6E0D">
              <w:rPr>
                <w:rFonts w:cs="Arial"/>
              </w:rPr>
              <w:t xml:space="preserve"> in the table below</w:t>
            </w:r>
            <w:r w:rsidR="00912696">
              <w:rPr>
                <w:rFonts w:cs="Arial"/>
              </w:rPr>
              <w:t>:</w:t>
            </w:r>
          </w:p>
        </w:tc>
      </w:tr>
      <w:tr w:rsidR="00912696" w:rsidRPr="00F12B44" w14:paraId="17CDF5C7" w14:textId="77777777" w:rsidTr="005153A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8A642" w14:textId="6EAEF137" w:rsidR="000A669F" w:rsidRDefault="000A669F" w:rsidP="005E34A5">
            <w:pPr>
              <w:jc w:val="both"/>
              <w:rPr>
                <w:rFonts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05"/>
              <w:gridCol w:w="3406"/>
              <w:gridCol w:w="3406"/>
            </w:tblGrid>
            <w:tr w:rsidR="00981CDD" w14:paraId="5AD6DE8F" w14:textId="77777777" w:rsidTr="00AA6E0D">
              <w:tc>
                <w:tcPr>
                  <w:tcW w:w="3405" w:type="dxa"/>
                  <w:vAlign w:val="center"/>
                </w:tcPr>
                <w:p w14:paraId="4078393F" w14:textId="0996063C" w:rsidR="00981CDD" w:rsidRPr="00FD32B8" w:rsidRDefault="00981CDD" w:rsidP="0060237E">
                  <w:pPr>
                    <w:framePr w:hSpace="180" w:wrap="around" w:vAnchor="text" w:hAnchor="text" w:x="-440" w:y="1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FD32B8">
                    <w:rPr>
                      <w:rFonts w:cs="Arial"/>
                      <w:b/>
                    </w:rPr>
                    <w:t>Grant-Eligible Expenses:</w:t>
                  </w:r>
                </w:p>
              </w:tc>
              <w:tc>
                <w:tcPr>
                  <w:tcW w:w="3406" w:type="dxa"/>
                  <w:vAlign w:val="center"/>
                </w:tcPr>
                <w:p w14:paraId="5F390CFD" w14:textId="04ABAB4A" w:rsidR="00981CDD" w:rsidRPr="00FD32B8" w:rsidRDefault="00981CDD" w:rsidP="0060237E">
                  <w:pPr>
                    <w:framePr w:hSpace="180" w:wrap="around" w:vAnchor="text" w:hAnchor="text" w:x="-440" w:y="1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FD32B8">
                    <w:rPr>
                      <w:rFonts w:cs="Arial"/>
                      <w:b/>
                    </w:rPr>
                    <w:t>Estimated Costs (In Dollars):</w:t>
                  </w:r>
                </w:p>
              </w:tc>
              <w:tc>
                <w:tcPr>
                  <w:tcW w:w="3406" w:type="dxa"/>
                  <w:vAlign w:val="center"/>
                </w:tcPr>
                <w:p w14:paraId="2AB41D5A" w14:textId="347AC308" w:rsidR="00981CDD" w:rsidRPr="00FD32B8" w:rsidRDefault="003A3334" w:rsidP="0060237E">
                  <w:pPr>
                    <w:framePr w:hSpace="180" w:wrap="around" w:vAnchor="text" w:hAnchor="text" w:x="-440" w:y="1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FD32B8">
                    <w:rPr>
                      <w:rFonts w:cs="Arial"/>
                      <w:b/>
                    </w:rPr>
                    <w:t>Comments (</w:t>
                  </w:r>
                  <w:r w:rsidR="00C33E78">
                    <w:rPr>
                      <w:rFonts w:cs="Arial"/>
                      <w:b/>
                    </w:rPr>
                    <w:t>please provide</w:t>
                  </w:r>
                  <w:r w:rsidR="00E60B6D">
                    <w:rPr>
                      <w:rFonts w:cs="Arial"/>
                      <w:b/>
                    </w:rPr>
                    <w:t xml:space="preserve"> brief</w:t>
                  </w:r>
                  <w:r w:rsidR="00C33E78">
                    <w:rPr>
                      <w:rFonts w:cs="Arial"/>
                      <w:b/>
                    </w:rPr>
                    <w:t xml:space="preserve"> details</w:t>
                  </w:r>
                  <w:r w:rsidRPr="00FD32B8">
                    <w:rPr>
                      <w:rFonts w:cs="Arial"/>
                      <w:b/>
                    </w:rPr>
                    <w:t>)</w:t>
                  </w:r>
                </w:p>
              </w:tc>
            </w:tr>
            <w:tr w:rsidR="00981CDD" w14:paraId="75260B22" w14:textId="77777777" w:rsidTr="00981CDD">
              <w:tc>
                <w:tcPr>
                  <w:tcW w:w="3405" w:type="dxa"/>
                </w:tcPr>
                <w:p w14:paraId="52F295D6" w14:textId="77777777" w:rsidR="00981CDD" w:rsidRP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  <w:r w:rsidRPr="00981CDD">
                    <w:rPr>
                      <w:rFonts w:cs="Arial"/>
                    </w:rPr>
                    <w:t xml:space="preserve">Roundtrip Airfare </w:t>
                  </w:r>
                </w:p>
                <w:p w14:paraId="0024FE20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2635D3DD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7A0D8EA3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</w:tr>
            <w:tr w:rsidR="00E012FC" w14:paraId="6489F81E" w14:textId="77777777" w:rsidTr="00981CDD">
              <w:tc>
                <w:tcPr>
                  <w:tcW w:w="3405" w:type="dxa"/>
                </w:tcPr>
                <w:p w14:paraId="572C5202" w14:textId="77777777" w:rsidR="00E012FC" w:rsidRDefault="00E012FC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Conference registration</w:t>
                  </w:r>
                </w:p>
                <w:p w14:paraId="645231BD" w14:textId="37FBEFD3" w:rsidR="00642479" w:rsidRPr="00981CDD" w:rsidRDefault="00642479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404B0F9A" w14:textId="77777777" w:rsidR="00E012FC" w:rsidRDefault="00E012FC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1AA26F06" w14:textId="77777777" w:rsidR="00E012FC" w:rsidRDefault="00E012FC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</w:tr>
            <w:tr w:rsidR="00981CDD" w14:paraId="5A32D75B" w14:textId="77777777" w:rsidTr="00981CDD">
              <w:tc>
                <w:tcPr>
                  <w:tcW w:w="3405" w:type="dxa"/>
                </w:tcPr>
                <w:p w14:paraId="1C1EF9B4" w14:textId="77777777" w:rsidR="00981CDD" w:rsidRP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  <w:r w:rsidRPr="00981CDD">
                    <w:rPr>
                      <w:rFonts w:cs="Arial"/>
                    </w:rPr>
                    <w:t>Accommodation</w:t>
                  </w:r>
                </w:p>
                <w:p w14:paraId="4F86045F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63629570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580BDD3A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</w:tr>
            <w:tr w:rsidR="00981CDD" w14:paraId="319FA1C4" w14:textId="77777777" w:rsidTr="00981CDD">
              <w:tc>
                <w:tcPr>
                  <w:tcW w:w="3405" w:type="dxa"/>
                </w:tcPr>
                <w:p w14:paraId="2C1CF405" w14:textId="77777777" w:rsidR="00981CDD" w:rsidRP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  <w:r w:rsidRPr="00981CDD">
                    <w:rPr>
                      <w:rFonts w:cs="Arial"/>
                    </w:rPr>
                    <w:t xml:space="preserve">Ground Transportation (bus, trains, etc.) </w:t>
                  </w:r>
                </w:p>
                <w:p w14:paraId="6B7C9D5D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26ADFACA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7B7AD08D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</w:tr>
            <w:tr w:rsidR="00981CDD" w14:paraId="755A1012" w14:textId="77777777" w:rsidTr="00981CDD">
              <w:tc>
                <w:tcPr>
                  <w:tcW w:w="3405" w:type="dxa"/>
                </w:tcPr>
                <w:p w14:paraId="4B5A5235" w14:textId="18BBDE61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  <w:r w:rsidRPr="00981CDD">
                    <w:rPr>
                      <w:rFonts w:cs="Arial"/>
                    </w:rPr>
                    <w:t>Other Project or Travel Related Expenses</w:t>
                  </w:r>
                  <w:r>
                    <w:rPr>
                      <w:rFonts w:cs="Arial"/>
                    </w:rPr>
                    <w:t xml:space="preserve"> </w:t>
                  </w:r>
                  <w:r w:rsidRPr="00981CDD">
                    <w:rPr>
                      <w:rFonts w:cs="Arial"/>
                    </w:rPr>
                    <w:t>-</w:t>
                  </w:r>
                  <w:r>
                    <w:rPr>
                      <w:rFonts w:cs="Arial"/>
                    </w:rPr>
                    <w:t xml:space="preserve"> </w:t>
                  </w:r>
                  <w:r w:rsidRPr="00981CDD">
                    <w:rPr>
                      <w:rFonts w:cs="Arial"/>
                    </w:rPr>
                    <w:t>please itemi</w:t>
                  </w:r>
                  <w:r>
                    <w:rPr>
                      <w:rFonts w:cs="Arial"/>
                    </w:rPr>
                    <w:t>s</w:t>
                  </w:r>
                  <w:r w:rsidRPr="00981CDD">
                    <w:rPr>
                      <w:rFonts w:cs="Arial"/>
                    </w:rPr>
                    <w:t>e in comments</w:t>
                  </w:r>
                </w:p>
              </w:tc>
              <w:tc>
                <w:tcPr>
                  <w:tcW w:w="3406" w:type="dxa"/>
                </w:tcPr>
                <w:p w14:paraId="6310916B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0DA7B1BB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</w:tr>
            <w:tr w:rsidR="00981CDD" w14:paraId="465AB9E9" w14:textId="77777777" w:rsidTr="00981CDD">
              <w:tc>
                <w:tcPr>
                  <w:tcW w:w="3405" w:type="dxa"/>
                </w:tcPr>
                <w:p w14:paraId="1B278B23" w14:textId="34236B6C" w:rsidR="00981CDD" w:rsidRPr="00FD32B8" w:rsidRDefault="003A3334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  <w:b/>
                    </w:rPr>
                  </w:pPr>
                  <w:r w:rsidRPr="00FD32B8">
                    <w:rPr>
                      <w:rFonts w:cs="Arial"/>
                      <w:b/>
                    </w:rPr>
                    <w:t>TOTAL GRANT EXPENSES</w:t>
                  </w:r>
                  <w:r w:rsidR="00ED222B">
                    <w:rPr>
                      <w:rFonts w:cs="Arial"/>
                      <w:b/>
                    </w:rPr>
                    <w:t xml:space="preserve"> (up to AUD 5,000)</w:t>
                  </w:r>
                </w:p>
              </w:tc>
              <w:tc>
                <w:tcPr>
                  <w:tcW w:w="3406" w:type="dxa"/>
                </w:tcPr>
                <w:p w14:paraId="57117649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  <w:tc>
                <w:tcPr>
                  <w:tcW w:w="3406" w:type="dxa"/>
                </w:tcPr>
                <w:p w14:paraId="53F3ADAD" w14:textId="77777777" w:rsidR="00981CDD" w:rsidRDefault="00981CDD" w:rsidP="0060237E">
                  <w:pPr>
                    <w:framePr w:hSpace="180" w:wrap="around" w:vAnchor="text" w:hAnchor="text" w:x="-440" w:y="1"/>
                    <w:suppressOverlap/>
                    <w:jc w:val="both"/>
                    <w:rPr>
                      <w:rFonts w:cs="Arial"/>
                    </w:rPr>
                  </w:pPr>
                </w:p>
              </w:tc>
            </w:tr>
          </w:tbl>
          <w:p w14:paraId="0655774A" w14:textId="77777777" w:rsidR="00912696" w:rsidRPr="00F12B44" w:rsidRDefault="00912696" w:rsidP="005E34A5">
            <w:pPr>
              <w:jc w:val="both"/>
              <w:rPr>
                <w:rFonts w:cs="Arial"/>
              </w:rPr>
            </w:pPr>
          </w:p>
        </w:tc>
      </w:tr>
      <w:tr w:rsidR="005153A8" w:rsidRPr="00F12B44" w14:paraId="7B20ED82" w14:textId="77777777" w:rsidTr="005153A8">
        <w:trPr>
          <w:trHeight w:val="248"/>
        </w:trPr>
        <w:tc>
          <w:tcPr>
            <w:tcW w:w="104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F37D76" w14:textId="77777777" w:rsidR="005153A8" w:rsidRDefault="005153A8" w:rsidP="005E34A5">
            <w:pPr>
              <w:jc w:val="both"/>
              <w:rPr>
                <w:rFonts w:cs="Arial"/>
              </w:rPr>
            </w:pPr>
          </w:p>
        </w:tc>
      </w:tr>
      <w:tr w:rsidR="00912696" w:rsidRPr="00F12B44" w14:paraId="60781EA3" w14:textId="77777777" w:rsidTr="00FD32B8">
        <w:trPr>
          <w:trHeight w:val="1549"/>
        </w:trPr>
        <w:tc>
          <w:tcPr>
            <w:tcW w:w="1044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1"/>
              <w:tblpPr w:leftFromText="180" w:rightFromText="180" w:vertAnchor="text" w:tblpX="-440" w:tblpY="1"/>
              <w:tblOverlap w:val="never"/>
              <w:tblW w:w="10216" w:type="dxa"/>
              <w:tblCellMar>
                <w:top w:w="57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0216"/>
            </w:tblGrid>
            <w:tr w:rsidR="00D42213" w:rsidRPr="00F12B44" w14:paraId="27747A45" w14:textId="77777777" w:rsidTr="009D61E5">
              <w:tc>
                <w:tcPr>
                  <w:tcW w:w="10216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6951D1" w14:textId="738FA1DB" w:rsidR="00D42213" w:rsidRPr="00F12B44" w:rsidRDefault="00912696" w:rsidP="005E34A5">
                  <w:pPr>
                    <w:jc w:val="both"/>
                    <w:rPr>
                      <w:rFonts w:cs="Arial"/>
                      <w:b/>
                    </w:rPr>
                  </w:pPr>
                  <w:r w:rsidRPr="00F12B44">
                    <w:rPr>
                      <w:rFonts w:eastAsia="MS Mincho" w:cs="Arial"/>
                      <w:lang w:val="en-AU" w:eastAsia="zh-CN"/>
                    </w:rPr>
                    <w:t xml:space="preserve"> </w:t>
                  </w:r>
                  <w:r w:rsidR="00D42213" w:rsidRPr="0094707F">
                    <w:rPr>
                      <w:sz w:val="22"/>
                      <w:szCs w:val="22"/>
                    </w:rPr>
                    <w:t xml:space="preserve"> </w:t>
                  </w:r>
                  <w:r w:rsidR="00D42213" w:rsidRPr="00F12B44">
                    <w:rPr>
                      <w:rFonts w:cs="Arial"/>
                      <w:b/>
                    </w:rPr>
                    <w:t xml:space="preserve">Part </w:t>
                  </w:r>
                  <w:r w:rsidR="00D42213">
                    <w:rPr>
                      <w:rFonts w:cs="Arial"/>
                      <w:b/>
                    </w:rPr>
                    <w:t>C</w:t>
                  </w:r>
                  <w:r w:rsidR="00D42213" w:rsidRPr="00F12B44">
                    <w:rPr>
                      <w:rFonts w:cs="Arial"/>
                      <w:b/>
                    </w:rPr>
                    <w:t xml:space="preserve">: </w:t>
                  </w:r>
                  <w:r w:rsidR="00D42213">
                    <w:rPr>
                      <w:rFonts w:cs="Arial"/>
                      <w:b/>
                    </w:rPr>
                    <w:t>Career Disruptions</w:t>
                  </w:r>
                </w:p>
              </w:tc>
            </w:tr>
            <w:tr w:rsidR="00D42213" w:rsidRPr="00F12B44" w14:paraId="35A3F08F" w14:textId="77777777" w:rsidTr="009D61E5">
              <w:trPr>
                <w:trHeight w:val="248"/>
              </w:trPr>
              <w:tc>
                <w:tcPr>
                  <w:tcW w:w="102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E1FD10E" w14:textId="1D39D63D" w:rsidR="00D42213" w:rsidRPr="00F12B44" w:rsidRDefault="00B86356" w:rsidP="005E34A5">
                  <w:pPr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</w:t>
                  </w:r>
                  <w:r w:rsidR="00D27CA3">
                    <w:rPr>
                      <w:rFonts w:cs="Arial"/>
                    </w:rPr>
                    <w:t xml:space="preserve">. </w:t>
                  </w:r>
                  <w:r w:rsidR="00D42213">
                    <w:rPr>
                      <w:rFonts w:cs="Arial"/>
                    </w:rPr>
                    <w:t>Where relevant</w:t>
                  </w:r>
                  <w:r w:rsidR="001A5F4D">
                    <w:rPr>
                      <w:rFonts w:cs="Arial"/>
                    </w:rPr>
                    <w:t>,</w:t>
                  </w:r>
                  <w:r w:rsidR="00D42213">
                    <w:rPr>
                      <w:rFonts w:cs="Arial"/>
                    </w:rPr>
                    <w:t xml:space="preserve"> please outline any career disruptions</w:t>
                  </w:r>
                  <w:r w:rsidR="00D27CA3">
                    <w:rPr>
                      <w:rFonts w:cs="Arial"/>
                    </w:rPr>
                    <w:t xml:space="preserve"> in the past ten years</w:t>
                  </w:r>
                  <w:r w:rsidR="00954E70">
                    <w:rPr>
                      <w:rFonts w:cs="Arial"/>
                    </w:rPr>
                    <w:t xml:space="preserve"> (max 1 page)</w:t>
                  </w:r>
                  <w:r w:rsidR="003A3334">
                    <w:rPr>
                      <w:rFonts w:cs="Arial"/>
                    </w:rPr>
                    <w:t xml:space="preserve">. </w:t>
                  </w:r>
                  <w:r w:rsidR="003A3334">
                    <w:t xml:space="preserve"> </w:t>
                  </w:r>
                </w:p>
              </w:tc>
            </w:tr>
            <w:tr w:rsidR="00D42213" w:rsidRPr="00F12B44" w14:paraId="45D41DF9" w14:textId="77777777" w:rsidTr="009D61E5">
              <w:trPr>
                <w:trHeight w:val="248"/>
              </w:trPr>
              <w:tc>
                <w:tcPr>
                  <w:tcW w:w="10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507C0F" w14:textId="77777777" w:rsidR="00D42213" w:rsidRPr="00F12B44" w:rsidRDefault="00D42213" w:rsidP="005E34A5">
                  <w:pPr>
                    <w:ind w:left="22"/>
                    <w:jc w:val="both"/>
                    <w:rPr>
                      <w:rFonts w:cs="Arial"/>
                    </w:rPr>
                  </w:pPr>
                </w:p>
                <w:p w14:paraId="43B42AAF" w14:textId="77777777" w:rsidR="00D42213" w:rsidRPr="00F12B44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C522444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DE2EBA6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4B61A93F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250BBD93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672A86BB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69E1B16D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1E8C3895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31E1190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5D99EDA5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04347B44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2A820EE6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578BE1F3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2DC8E485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2FAC9F62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06D1513C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A19CF7B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C7499AD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303E7CCA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628B4E34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6D247C06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22D11EB2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6E04AD15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3A130F69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0DC82837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DDEA749" w14:textId="77777777" w:rsidR="00D42213" w:rsidRDefault="00D42213" w:rsidP="005E34A5">
                  <w:pPr>
                    <w:jc w:val="both"/>
                    <w:rPr>
                      <w:rFonts w:cs="Arial"/>
                    </w:rPr>
                  </w:pPr>
                </w:p>
                <w:p w14:paraId="71D65051" w14:textId="38A3D57C" w:rsidR="00D42213" w:rsidRPr="00F12B44" w:rsidRDefault="00D42213" w:rsidP="00AA6E0D">
                  <w:pPr>
                    <w:jc w:val="both"/>
                    <w:rPr>
                      <w:rFonts w:cs="Arial"/>
                    </w:rPr>
                  </w:pPr>
                </w:p>
              </w:tc>
            </w:tr>
          </w:tbl>
          <w:p w14:paraId="535A86FE" w14:textId="4EDCAAC4" w:rsidR="00912696" w:rsidRPr="00F12B44" w:rsidRDefault="00B86356" w:rsidP="005E34A5">
            <w:pPr>
              <w:jc w:val="both"/>
              <w:rPr>
                <w:rFonts w:eastAsia="MS Mincho" w:cs="Arial"/>
                <w:lang w:val="en-AU" w:eastAsia="zh-CN"/>
              </w:rPr>
            </w:pPr>
            <w:r>
              <w:rPr>
                <w:rFonts w:eastAsia="MS Mincho" w:cs="Arial"/>
                <w:lang w:val="en-AU" w:eastAsia="zh-CN"/>
              </w:rPr>
              <w:t>7</w:t>
            </w:r>
            <w:r w:rsidR="00D27CA3">
              <w:rPr>
                <w:rFonts w:eastAsia="MS Mincho" w:cs="Arial"/>
                <w:lang w:val="en-AU" w:eastAsia="zh-CN"/>
              </w:rPr>
              <w:t xml:space="preserve">. </w:t>
            </w:r>
            <w:r w:rsidR="00912696" w:rsidRPr="00F12B44">
              <w:rPr>
                <w:rFonts w:eastAsia="MS Mincho" w:cs="Arial"/>
                <w:lang w:val="en-AU" w:eastAsia="zh-CN"/>
              </w:rPr>
              <w:t>Please also attach</w:t>
            </w:r>
          </w:p>
          <w:p w14:paraId="5D873A8D" w14:textId="2319CF7F" w:rsidR="009D723B" w:rsidRPr="00F12B44" w:rsidRDefault="009D723B" w:rsidP="009D723B">
            <w:pPr>
              <w:numPr>
                <w:ilvl w:val="0"/>
                <w:numId w:val="7"/>
              </w:numPr>
              <w:jc w:val="both"/>
              <w:rPr>
                <w:rFonts w:eastAsia="MS Mincho" w:cs="Arial"/>
                <w:lang w:val="en-AU" w:eastAsia="zh-CN"/>
              </w:rPr>
            </w:pPr>
            <w:r w:rsidRPr="00F12B44">
              <w:rPr>
                <w:rFonts w:eastAsia="MS Mincho" w:cs="Arial"/>
                <w:lang w:val="en-AU" w:eastAsia="zh-CN"/>
              </w:rPr>
              <w:t xml:space="preserve">A </w:t>
            </w:r>
            <w:r w:rsidRPr="00F12B44">
              <w:rPr>
                <w:rFonts w:eastAsia="MS Mincho" w:cs="Arial"/>
                <w:u w:val="single"/>
                <w:lang w:val="en-AU" w:eastAsia="zh-CN"/>
              </w:rPr>
              <w:t xml:space="preserve">brief </w:t>
            </w:r>
            <w:r w:rsidRPr="00F12B44">
              <w:rPr>
                <w:rFonts w:eastAsia="MS Mincho" w:cs="Arial"/>
                <w:u w:val="single"/>
                <w:lang w:eastAsia="zh-CN"/>
              </w:rPr>
              <w:t>2-page</w:t>
            </w:r>
            <w:r w:rsidRPr="00F12B44">
              <w:rPr>
                <w:rFonts w:eastAsia="MS Mincho" w:cs="Arial"/>
                <w:u w:val="single"/>
                <w:lang w:val="en-AU" w:eastAsia="zh-CN"/>
              </w:rPr>
              <w:t xml:space="preserve"> CV</w:t>
            </w:r>
            <w:r w:rsidRPr="00F12B44">
              <w:rPr>
                <w:rFonts w:eastAsia="MS Mincho" w:cs="Arial"/>
                <w:lang w:val="en-AU" w:eastAsia="zh-CN"/>
              </w:rPr>
              <w:t xml:space="preserve"> </w:t>
            </w:r>
            <w:r>
              <w:t xml:space="preserve">highlighting their research outputs i.e. a list of publications, research funding, conferences and professional contributions in the past </w:t>
            </w:r>
            <w:r w:rsidR="003A3334">
              <w:t>five</w:t>
            </w:r>
            <w:r>
              <w:t xml:space="preserve"> years. Where relevant, please </w:t>
            </w:r>
            <w:r w:rsidR="00B21C5F">
              <w:t>include</w:t>
            </w:r>
            <w:r>
              <w:t xml:space="preserve"> any career disruptions</w:t>
            </w:r>
            <w:r w:rsidR="00470538">
              <w:t>;</w:t>
            </w:r>
          </w:p>
          <w:p w14:paraId="27DE092B" w14:textId="77777777" w:rsidR="009D723B" w:rsidRPr="0094707F" w:rsidRDefault="009D723B" w:rsidP="009D723B">
            <w:pPr>
              <w:numPr>
                <w:ilvl w:val="0"/>
                <w:numId w:val="7"/>
              </w:numPr>
              <w:contextualSpacing/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A </w:t>
            </w:r>
            <w:r w:rsidRPr="00F12B44">
              <w:rPr>
                <w:rFonts w:cs="Arial"/>
                <w:u w:val="single"/>
              </w:rPr>
              <w:t xml:space="preserve">letter of </w:t>
            </w:r>
            <w:r>
              <w:rPr>
                <w:rFonts w:cs="Arial"/>
                <w:u w:val="single"/>
              </w:rPr>
              <w:t>support</w:t>
            </w:r>
            <w:r w:rsidRPr="00F12B44">
              <w:rPr>
                <w:rFonts w:cs="Arial"/>
              </w:rPr>
              <w:t xml:space="preserve"> from your </w:t>
            </w:r>
            <w:r>
              <w:rPr>
                <w:rFonts w:cs="Arial"/>
              </w:rPr>
              <w:t>mentor or supervisor</w:t>
            </w:r>
            <w:r w:rsidRPr="00F12B44">
              <w:rPr>
                <w:rFonts w:cs="Arial"/>
              </w:rPr>
              <w:t xml:space="preserve"> indicating </w:t>
            </w:r>
            <w:r>
              <w:rPr>
                <w:rFonts w:cs="Arial"/>
              </w:rPr>
              <w:t xml:space="preserve">their </w:t>
            </w:r>
            <w:r w:rsidRPr="00F12B44">
              <w:rPr>
                <w:rFonts w:cs="Arial"/>
              </w:rPr>
              <w:t xml:space="preserve">support and </w:t>
            </w:r>
            <w:r>
              <w:rPr>
                <w:rFonts w:cs="Arial"/>
              </w:rPr>
              <w:t>discussing</w:t>
            </w:r>
            <w:r w:rsidRPr="00F12B44">
              <w:rPr>
                <w:rFonts w:cs="Arial"/>
              </w:rPr>
              <w:t xml:space="preserve"> the relevance of the proposed </w:t>
            </w:r>
            <w:r>
              <w:rPr>
                <w:rFonts w:cs="Arial"/>
              </w:rPr>
              <w:t>travel</w:t>
            </w:r>
            <w:r w:rsidRPr="00F12B44">
              <w:rPr>
                <w:rFonts w:cs="Arial"/>
              </w:rPr>
              <w:t xml:space="preserve"> to your research</w:t>
            </w:r>
            <w:r>
              <w:rPr>
                <w:rFonts w:cs="Arial"/>
              </w:rPr>
              <w:t xml:space="preserve"> / professional development as it relates to primary aldosteronism (max 1 page);</w:t>
            </w:r>
          </w:p>
          <w:p w14:paraId="0C127736" w14:textId="77777777" w:rsidR="009D723B" w:rsidRDefault="009D723B" w:rsidP="009D723B">
            <w:pPr>
              <w:numPr>
                <w:ilvl w:val="0"/>
                <w:numId w:val="7"/>
              </w:numPr>
              <w:contextualSpacing/>
              <w:jc w:val="both"/>
              <w:rPr>
                <w:rFonts w:cs="Arial"/>
              </w:rPr>
            </w:pPr>
            <w:r w:rsidRPr="0094707F">
              <w:rPr>
                <w:rFonts w:cs="Arial"/>
              </w:rPr>
              <w:t xml:space="preserve">Where necessary, please provide evidence (i.e. email confirmation / letter) from the host </w:t>
            </w:r>
            <w:r>
              <w:rPr>
                <w:rFonts w:cs="Arial"/>
              </w:rPr>
              <w:t xml:space="preserve">laboratory, </w:t>
            </w:r>
            <w:proofErr w:type="spellStart"/>
            <w:r>
              <w:rPr>
                <w:rFonts w:cs="Arial"/>
              </w:rPr>
              <w:t>centre</w:t>
            </w:r>
            <w:proofErr w:type="spellEnd"/>
            <w:r>
              <w:rPr>
                <w:rFonts w:cs="Arial"/>
              </w:rPr>
              <w:t>, clinic or institution</w:t>
            </w:r>
            <w:r w:rsidRPr="0094707F">
              <w:rPr>
                <w:rFonts w:cs="Arial"/>
              </w:rPr>
              <w:t xml:space="preserve"> indicating their support of your visit</w:t>
            </w:r>
            <w:r>
              <w:rPr>
                <w:rFonts w:cs="Arial"/>
              </w:rPr>
              <w:t>.</w:t>
            </w:r>
          </w:p>
          <w:p w14:paraId="0A7FB60F" w14:textId="77777777" w:rsidR="00912696" w:rsidRPr="00F12B44" w:rsidRDefault="00912696" w:rsidP="005E34A5">
            <w:pPr>
              <w:ind w:left="720"/>
              <w:contextualSpacing/>
              <w:jc w:val="both"/>
              <w:rPr>
                <w:rFonts w:cs="Arial"/>
              </w:rPr>
            </w:pPr>
          </w:p>
        </w:tc>
      </w:tr>
    </w:tbl>
    <w:p w14:paraId="6F49CECE" w14:textId="77777777" w:rsidR="00725EEC" w:rsidRDefault="00725EEC" w:rsidP="005E34A5">
      <w:pPr>
        <w:jc w:val="both"/>
      </w:pPr>
      <w:r w:rsidRPr="00B06A81">
        <w:rPr>
          <w:b/>
        </w:rPr>
        <w:t>Applications should be submitted as a single, combined PDF file</w:t>
      </w:r>
      <w:r>
        <w:t xml:space="preserve"> and named as follows: </w:t>
      </w:r>
    </w:p>
    <w:p w14:paraId="7D8FA06E" w14:textId="5A3D3147" w:rsidR="00725EEC" w:rsidRDefault="00725EEC" w:rsidP="005E34A5">
      <w:pPr>
        <w:jc w:val="both"/>
      </w:pPr>
      <w:r>
        <w:t>PACE</w:t>
      </w:r>
      <w:r w:rsidRPr="007A2554">
        <w:t xml:space="preserve"> Rese</w:t>
      </w:r>
      <w:r>
        <w:t>arch</w:t>
      </w:r>
      <w:r w:rsidRPr="007A2554">
        <w:t xml:space="preserve"> Capacity Travel Awards</w:t>
      </w:r>
      <w:r>
        <w:t xml:space="preserve">_2025_Full Name.pdf </w:t>
      </w:r>
    </w:p>
    <w:p w14:paraId="78985831" w14:textId="6C43427A" w:rsidR="00725EEC" w:rsidRDefault="00725EEC" w:rsidP="005E34A5">
      <w:pPr>
        <w:jc w:val="both"/>
      </w:pPr>
    </w:p>
    <w:p w14:paraId="7BFF96BD" w14:textId="77777777" w:rsidR="00D33DC8" w:rsidRDefault="00D33DC8" w:rsidP="00E30B94">
      <w:r>
        <w:t xml:space="preserve">For any enquiries, please contact Michelle Kouspou (PACE Project Manager) at </w:t>
      </w:r>
      <w:hyperlink r:id="rId14" w:history="1">
        <w:r w:rsidRPr="00B569A0">
          <w:rPr>
            <w:rStyle w:val="Hyperlink"/>
          </w:rPr>
          <w:t>michelle.kouspou@hudson.org.au</w:t>
        </w:r>
      </w:hyperlink>
      <w:r>
        <w:t>.</w:t>
      </w:r>
    </w:p>
    <w:p w14:paraId="1746DBF4" w14:textId="77777777" w:rsidR="00D33DC8" w:rsidRDefault="00D33DC8" w:rsidP="00D33DC8">
      <w:pPr>
        <w:jc w:val="both"/>
      </w:pPr>
    </w:p>
    <w:p w14:paraId="1470ECE5" w14:textId="77777777" w:rsidR="00D33DC8" w:rsidRDefault="00D33DC8" w:rsidP="00D33DC8">
      <w:pPr>
        <w:jc w:val="both"/>
      </w:pPr>
      <w:r>
        <w:t xml:space="preserve">To submit your application, please email </w:t>
      </w:r>
      <w:hyperlink r:id="rId15" w:history="1">
        <w:r w:rsidRPr="00B569A0">
          <w:rPr>
            <w:rStyle w:val="Hyperlink"/>
          </w:rPr>
          <w:t>pace@hudson.org.au</w:t>
        </w:r>
      </w:hyperlink>
      <w:r>
        <w:t>.</w:t>
      </w:r>
    </w:p>
    <w:p w14:paraId="4B3CCB15" w14:textId="77777777" w:rsidR="00D33DC8" w:rsidRDefault="00D33DC8" w:rsidP="00D33DC8">
      <w:pPr>
        <w:jc w:val="both"/>
        <w:rPr>
          <w:b/>
        </w:rPr>
      </w:pPr>
    </w:p>
    <w:p w14:paraId="7647BFD0" w14:textId="77777777" w:rsidR="00D33DC8" w:rsidRDefault="00D33DC8" w:rsidP="00D33DC8">
      <w:pPr>
        <w:jc w:val="both"/>
      </w:pPr>
      <w:r w:rsidRPr="00227834">
        <w:rPr>
          <w:b/>
        </w:rPr>
        <w:t xml:space="preserve">Application Due </w:t>
      </w:r>
      <w:r w:rsidRPr="00AA6E0D">
        <w:rPr>
          <w:b/>
        </w:rPr>
        <w:t>Date:</w:t>
      </w:r>
      <w:r w:rsidRPr="00AA6E0D">
        <w:t xml:space="preserve"> </w:t>
      </w:r>
      <w:r w:rsidRPr="00DE06CA">
        <w:rPr>
          <w:b/>
        </w:rPr>
        <w:t>5pm AEST</w:t>
      </w:r>
      <w:r>
        <w:rPr>
          <w:b/>
        </w:rPr>
        <w:t xml:space="preserve"> on</w:t>
      </w:r>
      <w:r w:rsidRPr="00AA6E0D">
        <w:rPr>
          <w:b/>
        </w:rPr>
        <w:t xml:space="preserve"> Monday 5</w:t>
      </w:r>
      <w:r w:rsidRPr="00AA6E0D">
        <w:rPr>
          <w:b/>
          <w:vertAlign w:val="superscript"/>
        </w:rPr>
        <w:t>th</w:t>
      </w:r>
      <w:r w:rsidRPr="00AA6E0D">
        <w:rPr>
          <w:b/>
        </w:rPr>
        <w:t xml:space="preserve"> May 2025 </w:t>
      </w:r>
    </w:p>
    <w:p w14:paraId="6B5A230D" w14:textId="77777777" w:rsidR="00D33DC8" w:rsidRDefault="00D33DC8" w:rsidP="005E34A5">
      <w:pPr>
        <w:jc w:val="both"/>
      </w:pPr>
    </w:p>
    <w:p w14:paraId="7B3C2E19" w14:textId="77777777" w:rsidR="00912696" w:rsidRDefault="00912696" w:rsidP="005E34A5">
      <w:pPr>
        <w:jc w:val="both"/>
      </w:pPr>
    </w:p>
    <w:p w14:paraId="7A0FE993" w14:textId="2704996E" w:rsidR="00F33B67" w:rsidRDefault="00F33B67" w:rsidP="005E34A5">
      <w:pPr>
        <w:jc w:val="both"/>
      </w:pPr>
      <w:r>
        <w:br w:type="page"/>
      </w:r>
    </w:p>
    <w:p w14:paraId="696E6F49" w14:textId="1EF6FF99" w:rsidR="00DC0AF2" w:rsidRPr="0071743C" w:rsidRDefault="008D7461" w:rsidP="005E34A5">
      <w:pPr>
        <w:jc w:val="center"/>
        <w:rPr>
          <w:b/>
          <w:sz w:val="22"/>
          <w:u w:val="single"/>
        </w:rPr>
      </w:pPr>
      <w:r w:rsidRPr="0071743C">
        <w:rPr>
          <w:b/>
          <w:sz w:val="22"/>
          <w:u w:val="single"/>
        </w:rPr>
        <w:lastRenderedPageBreak/>
        <w:t xml:space="preserve">Stream 2: </w:t>
      </w:r>
      <w:bookmarkStart w:id="0" w:name="_Hlk189133038"/>
      <w:r w:rsidR="003A31FA" w:rsidRPr="0071743C">
        <w:rPr>
          <w:b/>
          <w:sz w:val="22"/>
          <w:u w:val="single"/>
        </w:rPr>
        <w:t>PACE</w:t>
      </w:r>
      <w:r w:rsidR="00DC0AF2" w:rsidRPr="0071743C">
        <w:rPr>
          <w:b/>
          <w:sz w:val="22"/>
          <w:u w:val="single"/>
        </w:rPr>
        <w:t xml:space="preserve"> Professional </w:t>
      </w:r>
      <w:r w:rsidR="0071743C">
        <w:rPr>
          <w:b/>
          <w:sz w:val="22"/>
          <w:u w:val="single"/>
        </w:rPr>
        <w:t>Training Opportunity</w:t>
      </w:r>
      <w:r w:rsidR="003A31FA" w:rsidRPr="0071743C">
        <w:rPr>
          <w:b/>
          <w:sz w:val="22"/>
          <w:u w:val="single"/>
        </w:rPr>
        <w:t xml:space="preserve"> </w:t>
      </w:r>
      <w:r w:rsidR="00DC0AF2" w:rsidRPr="0071743C">
        <w:rPr>
          <w:b/>
          <w:sz w:val="22"/>
          <w:u w:val="single"/>
        </w:rPr>
        <w:t>Grant</w:t>
      </w:r>
      <w:r w:rsidR="0027624E" w:rsidRPr="0071743C">
        <w:rPr>
          <w:b/>
          <w:sz w:val="22"/>
          <w:u w:val="single"/>
        </w:rPr>
        <w:t>s</w:t>
      </w:r>
      <w:bookmarkEnd w:id="0"/>
    </w:p>
    <w:p w14:paraId="191992B4" w14:textId="77777777" w:rsidR="008D7461" w:rsidRDefault="008D7461" w:rsidP="005E34A5">
      <w:pPr>
        <w:jc w:val="both"/>
      </w:pPr>
    </w:p>
    <w:p w14:paraId="4937FD67" w14:textId="01331D84" w:rsidR="007D71F8" w:rsidRDefault="008D7461" w:rsidP="005E34A5">
      <w:pPr>
        <w:pStyle w:val="CommentText"/>
        <w:jc w:val="both"/>
      </w:pPr>
      <w:r w:rsidRPr="008D7461">
        <w:rPr>
          <w:b/>
        </w:rPr>
        <w:t>Purpose:</w:t>
      </w:r>
      <w:r>
        <w:t xml:space="preserve"> </w:t>
      </w:r>
      <w:r w:rsidR="00DC0AF2">
        <w:t>The</w:t>
      </w:r>
      <w:r w:rsidR="003F28A2">
        <w:t xml:space="preserve"> objective</w:t>
      </w:r>
      <w:r w:rsidR="00666F5C">
        <w:t xml:space="preserve"> of these grants </w:t>
      </w:r>
      <w:r w:rsidR="00666F5C" w:rsidRPr="00666F5C">
        <w:t>is to provide</w:t>
      </w:r>
      <w:r w:rsidR="00666F5C">
        <w:t xml:space="preserve"> health profession</w:t>
      </w:r>
      <w:r w:rsidR="00703E54">
        <w:t>al</w:t>
      </w:r>
      <w:r w:rsidR="00666F5C">
        <w:t xml:space="preserve">s </w:t>
      </w:r>
      <w:r w:rsidR="00703E54">
        <w:t xml:space="preserve">and researchers </w:t>
      </w:r>
      <w:r w:rsidR="00666F5C">
        <w:t>with</w:t>
      </w:r>
      <w:r w:rsidR="00666F5C" w:rsidRPr="00666F5C">
        <w:t xml:space="preserve"> salary and</w:t>
      </w:r>
      <w:r w:rsidR="00DD5CA8">
        <w:t xml:space="preserve"> / or</w:t>
      </w:r>
      <w:r w:rsidR="00666F5C" w:rsidRPr="00666F5C">
        <w:t xml:space="preserve"> research support for a period of “protected time” to </w:t>
      </w:r>
      <w:r w:rsidR="007D71F8">
        <w:t>conduct activities</w:t>
      </w:r>
      <w:r w:rsidR="00642479">
        <w:t>,</w:t>
      </w:r>
      <w:r w:rsidR="007D71F8">
        <w:t xml:space="preserve"> which can increase the individual</w:t>
      </w:r>
      <w:r w:rsidR="00E60B6D">
        <w:t>’</w:t>
      </w:r>
      <w:r w:rsidR="007D71F8">
        <w:t xml:space="preserve">s capacity to diagnose and manage </w:t>
      </w:r>
      <w:r w:rsidR="00956FEC">
        <w:t>primary aldosteronism</w:t>
      </w:r>
      <w:r w:rsidR="007D71F8">
        <w:t xml:space="preserve">. </w:t>
      </w:r>
    </w:p>
    <w:p w14:paraId="3B53F246" w14:textId="77777777" w:rsidR="007D71F8" w:rsidRDefault="007D71F8" w:rsidP="005E34A5">
      <w:pPr>
        <w:pStyle w:val="CommentText"/>
        <w:jc w:val="both"/>
      </w:pPr>
    </w:p>
    <w:p w14:paraId="68043F3E" w14:textId="57472AC5" w:rsidR="0044113C" w:rsidRDefault="007D71F8" w:rsidP="005E34A5">
      <w:pPr>
        <w:pStyle w:val="CommentText"/>
        <w:jc w:val="both"/>
      </w:pPr>
      <w:r>
        <w:t>It may include:</w:t>
      </w:r>
      <w:r w:rsidR="00637A83">
        <w:t xml:space="preserve"> </w:t>
      </w:r>
    </w:p>
    <w:p w14:paraId="3602BC1B" w14:textId="2C67F19C" w:rsidR="0044113C" w:rsidRDefault="002C2F04" w:rsidP="005E34A5">
      <w:pPr>
        <w:pStyle w:val="CommentText"/>
        <w:numPr>
          <w:ilvl w:val="0"/>
          <w:numId w:val="8"/>
        </w:numPr>
        <w:jc w:val="both"/>
      </w:pPr>
      <w:r>
        <w:t>establish</w:t>
      </w:r>
      <w:r w:rsidR="00637A83">
        <w:t>ing</w:t>
      </w:r>
      <w:r>
        <w:t xml:space="preserve"> </w:t>
      </w:r>
      <w:r w:rsidR="0071743C">
        <w:t xml:space="preserve">an </w:t>
      </w:r>
      <w:r w:rsidR="0027624E">
        <w:t xml:space="preserve">endocrine hypertension </w:t>
      </w:r>
      <w:r w:rsidR="009003F0">
        <w:t>service</w:t>
      </w:r>
      <w:r w:rsidR="0071743C">
        <w:t xml:space="preserve"> </w:t>
      </w:r>
      <w:r w:rsidR="004D7FB7">
        <w:t>by seeking</w:t>
      </w:r>
      <w:r w:rsidR="0071743C">
        <w:t xml:space="preserve"> mentor</w:t>
      </w:r>
      <w:r w:rsidR="004D7FB7">
        <w:t>ship</w:t>
      </w:r>
      <w:r w:rsidR="0071743C">
        <w:t xml:space="preserve"> and support</w:t>
      </w:r>
      <w:r w:rsidR="004D7FB7">
        <w:t xml:space="preserve"> from chief investigators of </w:t>
      </w:r>
      <w:hyperlink r:id="rId16" w:history="1">
        <w:r w:rsidR="004D7FB7" w:rsidRPr="00956FEC">
          <w:rPr>
            <w:rStyle w:val="Hyperlink"/>
          </w:rPr>
          <w:t>PACE</w:t>
        </w:r>
      </w:hyperlink>
      <w:r w:rsidR="00956FEC">
        <w:t>;</w:t>
      </w:r>
    </w:p>
    <w:p w14:paraId="17E2BD65" w14:textId="738A8AD0" w:rsidR="0044113C" w:rsidRDefault="0071743C" w:rsidP="005E34A5">
      <w:pPr>
        <w:pStyle w:val="CommentText"/>
        <w:numPr>
          <w:ilvl w:val="0"/>
          <w:numId w:val="8"/>
        </w:numPr>
        <w:jc w:val="both"/>
      </w:pPr>
      <w:r>
        <w:t>develop</w:t>
      </w:r>
      <w:r w:rsidR="00637A83">
        <w:t>ing, implementing or expanding</w:t>
      </w:r>
      <w:r>
        <w:t xml:space="preserve"> clinical</w:t>
      </w:r>
      <w:r w:rsidR="008D7461">
        <w:t xml:space="preserve"> </w:t>
      </w:r>
      <w:r w:rsidR="006C6934">
        <w:t>database</w:t>
      </w:r>
      <w:r>
        <w:t>s</w:t>
      </w:r>
      <w:r w:rsidR="00B21C5F">
        <w:t>,</w:t>
      </w:r>
      <w:r>
        <w:t xml:space="preserve"> relating to </w:t>
      </w:r>
      <w:r w:rsidR="00642479">
        <w:t>primary aldosteronism</w:t>
      </w:r>
      <w:r w:rsidR="00B21C5F">
        <w:t>,</w:t>
      </w:r>
      <w:r w:rsidR="008D7461">
        <w:t xml:space="preserve"> at </w:t>
      </w:r>
      <w:r>
        <w:t>individual</w:t>
      </w:r>
      <w:r w:rsidR="008D7461">
        <w:t xml:space="preserve"> hospital</w:t>
      </w:r>
      <w:r>
        <w:t>s</w:t>
      </w:r>
      <w:r w:rsidR="008D7461">
        <w:t xml:space="preserve"> / institution</w:t>
      </w:r>
      <w:r>
        <w:t>s</w:t>
      </w:r>
      <w:r w:rsidR="00956FEC">
        <w:t>;</w:t>
      </w:r>
    </w:p>
    <w:p w14:paraId="3C869B4C" w14:textId="09630D25" w:rsidR="0044113C" w:rsidRDefault="0027624E" w:rsidP="005E34A5">
      <w:pPr>
        <w:pStyle w:val="CommentText"/>
        <w:numPr>
          <w:ilvl w:val="0"/>
          <w:numId w:val="8"/>
        </w:numPr>
        <w:jc w:val="both"/>
      </w:pPr>
      <w:r>
        <w:t>learning</w:t>
      </w:r>
      <w:r w:rsidR="00637A83">
        <w:t>,</w:t>
      </w:r>
      <w:r>
        <w:t xml:space="preserve"> implementing</w:t>
      </w:r>
      <w:r w:rsidR="00637A83">
        <w:t xml:space="preserve"> or establishing</w:t>
      </w:r>
      <w:r>
        <w:t xml:space="preserve"> methodologies</w:t>
      </w:r>
      <w:r w:rsidR="006A358E">
        <w:t>, techniques and / or mouse models</w:t>
      </w:r>
      <w:r>
        <w:t xml:space="preserve"> relating t</w:t>
      </w:r>
      <w:r w:rsidR="004D7FB7">
        <w:t>o</w:t>
      </w:r>
      <w:r>
        <w:t xml:space="preserve"> </w:t>
      </w:r>
      <w:r w:rsidR="00642479">
        <w:t>primary aldosteronism</w:t>
      </w:r>
      <w:r w:rsidR="004D7FB7">
        <w:t>,</w:t>
      </w:r>
      <w:r>
        <w:t xml:space="preserve"> as standard practice in </w:t>
      </w:r>
      <w:r w:rsidR="0071743C">
        <w:t>individual</w:t>
      </w:r>
      <w:r>
        <w:t xml:space="preserve"> clinic</w:t>
      </w:r>
      <w:r w:rsidR="0071743C">
        <w:t>s</w:t>
      </w:r>
      <w:r>
        <w:t xml:space="preserve"> / hospital</w:t>
      </w:r>
      <w:r w:rsidR="0071743C">
        <w:t>s</w:t>
      </w:r>
      <w:r w:rsidR="000A669F">
        <w:t>;</w:t>
      </w:r>
      <w:r w:rsidR="009026E3">
        <w:t xml:space="preserve"> or</w:t>
      </w:r>
      <w:r w:rsidR="000A669F">
        <w:t>,</w:t>
      </w:r>
      <w:r w:rsidR="009026E3">
        <w:t xml:space="preserve"> </w:t>
      </w:r>
    </w:p>
    <w:p w14:paraId="0DB4F64B" w14:textId="08542E2B" w:rsidR="0044113C" w:rsidRPr="00FD32B8" w:rsidRDefault="009026E3" w:rsidP="005E34A5">
      <w:pPr>
        <w:pStyle w:val="CommentText"/>
        <w:numPr>
          <w:ilvl w:val="0"/>
          <w:numId w:val="8"/>
        </w:numPr>
        <w:jc w:val="both"/>
      </w:pPr>
      <w:r w:rsidRPr="00FD32B8">
        <w:t>supporting laboratory / research exchange opportunities</w:t>
      </w:r>
      <w:r w:rsidR="006A358E" w:rsidRPr="00FD32B8">
        <w:t xml:space="preserve"> to promote mentoring</w:t>
      </w:r>
      <w:r w:rsidR="004D7FB7" w:rsidRPr="00FD32B8">
        <w:t xml:space="preserve"> </w:t>
      </w:r>
      <w:r w:rsidR="006A358E" w:rsidRPr="00FD32B8">
        <w:t>with chief investigators of</w:t>
      </w:r>
      <w:r w:rsidRPr="00FD32B8">
        <w:t xml:space="preserve"> </w:t>
      </w:r>
      <w:hyperlink r:id="rId17" w:history="1">
        <w:r w:rsidR="006A358E" w:rsidRPr="00FD32B8">
          <w:rPr>
            <w:rStyle w:val="Hyperlink"/>
          </w:rPr>
          <w:t>PACE</w:t>
        </w:r>
      </w:hyperlink>
      <w:r w:rsidR="003A31FA" w:rsidRPr="00FD32B8">
        <w:t>.</w:t>
      </w:r>
      <w:r w:rsidR="009711E1" w:rsidRPr="00FD32B8">
        <w:t xml:space="preserve"> </w:t>
      </w:r>
    </w:p>
    <w:p w14:paraId="02588F19" w14:textId="77777777" w:rsidR="0044113C" w:rsidRDefault="0044113C" w:rsidP="005E34A5">
      <w:pPr>
        <w:pStyle w:val="CommentText"/>
        <w:jc w:val="both"/>
      </w:pPr>
    </w:p>
    <w:p w14:paraId="5DD1CAFA" w14:textId="6895A20C" w:rsidR="003A31FA" w:rsidRDefault="009711E1" w:rsidP="005E34A5">
      <w:pPr>
        <w:pStyle w:val="CommentText"/>
        <w:jc w:val="both"/>
      </w:pPr>
      <w:r>
        <w:t xml:space="preserve">Other learning and training opportunities </w:t>
      </w:r>
      <w:r w:rsidR="00F61ACB">
        <w:t xml:space="preserve">either in-person or online, </w:t>
      </w:r>
      <w:r>
        <w:t xml:space="preserve">will be considered for funding based on their </w:t>
      </w:r>
      <w:r w:rsidR="004D7FB7">
        <w:t>application</w:t>
      </w:r>
      <w:r>
        <w:t>, feasibility and budget justification.</w:t>
      </w:r>
    </w:p>
    <w:p w14:paraId="0343AD79" w14:textId="5662A67D" w:rsidR="008D7461" w:rsidRDefault="008D7461" w:rsidP="005E34A5">
      <w:pPr>
        <w:jc w:val="both"/>
        <w:rPr>
          <w:b/>
        </w:rPr>
      </w:pPr>
    </w:p>
    <w:p w14:paraId="2199F7B6" w14:textId="2374EB39" w:rsidR="008D7461" w:rsidRDefault="008D7461" w:rsidP="005E34A5">
      <w:pPr>
        <w:jc w:val="both"/>
        <w:rPr>
          <w:b/>
        </w:rPr>
      </w:pPr>
      <w:r>
        <w:rPr>
          <w:b/>
        </w:rPr>
        <w:t xml:space="preserve">Award </w:t>
      </w:r>
      <w:r w:rsidR="006D0E1D">
        <w:rPr>
          <w:b/>
        </w:rPr>
        <w:t>Funding</w:t>
      </w:r>
      <w:r>
        <w:rPr>
          <w:b/>
        </w:rPr>
        <w:t>:</w:t>
      </w:r>
    </w:p>
    <w:p w14:paraId="2E37B38E" w14:textId="2942C299" w:rsidR="00B870B6" w:rsidRDefault="00B870B6" w:rsidP="005E34A5">
      <w:pPr>
        <w:jc w:val="both"/>
      </w:pPr>
      <w:r>
        <w:t>Award r</w:t>
      </w:r>
      <w:r w:rsidRPr="00920FD9">
        <w:t xml:space="preserve">ecipients will receive </w:t>
      </w:r>
      <w:r>
        <w:t>funding of up to $5,000</w:t>
      </w:r>
      <w:r w:rsidRPr="00920FD9">
        <w:t xml:space="preserve">, </w:t>
      </w:r>
      <w:r w:rsidR="00A24A80">
        <w:t xml:space="preserve">which will be </w:t>
      </w:r>
      <w:r w:rsidR="00A24A80" w:rsidRPr="00920FD9">
        <w:t>depend</w:t>
      </w:r>
      <w:r w:rsidR="00A24A80">
        <w:t>ent</w:t>
      </w:r>
      <w:r w:rsidR="00A24A80" w:rsidRPr="00920FD9">
        <w:t xml:space="preserve"> on </w:t>
      </w:r>
      <w:r w:rsidR="00A24A80">
        <w:t xml:space="preserve">individual applications </w:t>
      </w:r>
      <w:r w:rsidR="00A24A80" w:rsidRPr="00920FD9">
        <w:t xml:space="preserve">and </w:t>
      </w:r>
      <w:r w:rsidR="00A24A80">
        <w:t>associated budget justifications</w:t>
      </w:r>
      <w:r w:rsidR="00A24A80" w:rsidRPr="00920FD9">
        <w:t>.</w:t>
      </w:r>
    </w:p>
    <w:p w14:paraId="43671982" w14:textId="77777777" w:rsidR="008D7461" w:rsidRPr="008D7461" w:rsidRDefault="008D7461" w:rsidP="005E34A5">
      <w:pPr>
        <w:jc w:val="both"/>
      </w:pPr>
    </w:p>
    <w:p w14:paraId="1919FB1B" w14:textId="77777777" w:rsidR="008D7461" w:rsidRDefault="008D7461" w:rsidP="005E34A5">
      <w:pPr>
        <w:jc w:val="both"/>
        <w:rPr>
          <w:b/>
        </w:rPr>
      </w:pPr>
      <w:r>
        <w:rPr>
          <w:b/>
        </w:rPr>
        <w:t>E</w:t>
      </w:r>
      <w:r w:rsidRPr="00DC0AF2">
        <w:rPr>
          <w:b/>
        </w:rPr>
        <w:t>ligib</w:t>
      </w:r>
      <w:r>
        <w:rPr>
          <w:b/>
        </w:rPr>
        <w:t>ility Criteria:</w:t>
      </w:r>
    </w:p>
    <w:p w14:paraId="71371137" w14:textId="5DAC62D5" w:rsidR="00641D8F" w:rsidRDefault="00641D8F" w:rsidP="005E34A5">
      <w:pPr>
        <w:pStyle w:val="ListParagraph"/>
        <w:numPr>
          <w:ilvl w:val="0"/>
          <w:numId w:val="9"/>
        </w:numPr>
        <w:jc w:val="both"/>
      </w:pPr>
      <w:r>
        <w:t xml:space="preserve">Health professionals and researchers, no more than </w:t>
      </w:r>
      <w:r w:rsidR="00432741">
        <w:t>five</w:t>
      </w:r>
      <w:r>
        <w:t xml:space="preserve"> years since the date of notification of their PhD award (or equivalent), accounting for career disruptions, whose research or clinical focus is in the area of primary aldosteronism</w:t>
      </w:r>
      <w:r w:rsidR="000A669F">
        <w:t>;</w:t>
      </w:r>
    </w:p>
    <w:p w14:paraId="689C6004" w14:textId="7AA67CBF" w:rsidR="00641D8F" w:rsidRDefault="00641D8F" w:rsidP="005E34A5">
      <w:pPr>
        <w:pStyle w:val="ListParagraph"/>
        <w:numPr>
          <w:ilvl w:val="0"/>
          <w:numId w:val="9"/>
        </w:numPr>
        <w:jc w:val="both"/>
      </w:pPr>
      <w:r>
        <w:t xml:space="preserve">Preference will be given to individuals </w:t>
      </w:r>
      <w:r w:rsidR="00273279">
        <w:t xml:space="preserve">who </w:t>
      </w:r>
      <w:r>
        <w:t>have completed a high</w:t>
      </w:r>
      <w:r w:rsidR="00FD0448">
        <w:t>er</w:t>
      </w:r>
      <w:r w:rsidR="00273279">
        <w:t xml:space="preserve"> </w:t>
      </w:r>
      <w:r>
        <w:t>degree</w:t>
      </w:r>
      <w:r w:rsidR="00B66CE4">
        <w:t>;</w:t>
      </w:r>
    </w:p>
    <w:p w14:paraId="0607CC55" w14:textId="77777777" w:rsidR="003C2260" w:rsidRPr="00BF2416" w:rsidRDefault="003C2260" w:rsidP="003C2260">
      <w:pPr>
        <w:pStyle w:val="ListParagraph"/>
        <w:numPr>
          <w:ilvl w:val="0"/>
          <w:numId w:val="9"/>
        </w:numPr>
        <w:jc w:val="both"/>
      </w:pPr>
      <w:r>
        <w:t>Individuals need to be</w:t>
      </w:r>
      <w:r w:rsidRPr="00B66CE4">
        <w:t xml:space="preserve"> based at an Australian research institute, university or health service</w:t>
      </w:r>
      <w:r>
        <w:t>.</w:t>
      </w:r>
    </w:p>
    <w:p w14:paraId="3A2C8482" w14:textId="77777777" w:rsidR="008D7461" w:rsidRDefault="008D7461" w:rsidP="005E34A5">
      <w:pPr>
        <w:jc w:val="both"/>
      </w:pPr>
    </w:p>
    <w:p w14:paraId="78761F8E" w14:textId="77777777" w:rsidR="00B870B6" w:rsidRPr="00014501" w:rsidRDefault="00B870B6" w:rsidP="005E34A5">
      <w:pPr>
        <w:jc w:val="both"/>
        <w:rPr>
          <w:b/>
        </w:rPr>
      </w:pPr>
      <w:r w:rsidRPr="00014501">
        <w:rPr>
          <w:b/>
        </w:rPr>
        <w:t>Award Conditions:</w:t>
      </w:r>
    </w:p>
    <w:p w14:paraId="66A591D4" w14:textId="747E6B57" w:rsidR="00B870B6" w:rsidRDefault="00E55466" w:rsidP="005E34A5">
      <w:pPr>
        <w:pStyle w:val="ListParagraph"/>
        <w:numPr>
          <w:ilvl w:val="0"/>
          <w:numId w:val="2"/>
        </w:numPr>
        <w:jc w:val="both"/>
      </w:pPr>
      <w:r>
        <w:t>Grant funding</w:t>
      </w:r>
      <w:r w:rsidR="00B870B6">
        <w:t xml:space="preserve"> must be </w:t>
      </w:r>
      <w:r w:rsidR="00273279">
        <w:t>used</w:t>
      </w:r>
      <w:r w:rsidR="00B870B6">
        <w:t xml:space="preserve"> </w:t>
      </w:r>
      <w:r w:rsidR="00B870B6" w:rsidRPr="0071743C">
        <w:t>within a year of receipt of the award</w:t>
      </w:r>
      <w:r w:rsidR="00B870B6">
        <w:t>. These awards cannot be used retrospectively</w:t>
      </w:r>
      <w:r w:rsidR="00B21C5F">
        <w:t>;</w:t>
      </w:r>
    </w:p>
    <w:p w14:paraId="78D86CF8" w14:textId="3EB9322E" w:rsidR="00B870B6" w:rsidRDefault="00B870B6" w:rsidP="005E34A5">
      <w:pPr>
        <w:pStyle w:val="ListParagraph"/>
        <w:numPr>
          <w:ilvl w:val="0"/>
          <w:numId w:val="2"/>
        </w:numPr>
        <w:jc w:val="both"/>
      </w:pPr>
      <w:r>
        <w:t>Successful recipients of the</w:t>
      </w:r>
      <w:r w:rsidR="00A43CFC">
        <w:t xml:space="preserve"> PACE Professional</w:t>
      </w:r>
      <w:r w:rsidR="00227834">
        <w:t xml:space="preserve"> </w:t>
      </w:r>
      <w:r w:rsidR="00227834" w:rsidRPr="00E55466">
        <w:t>Training Opportunity Grants</w:t>
      </w:r>
      <w:r>
        <w:t xml:space="preserve"> must provide a written report </w:t>
      </w:r>
      <w:r w:rsidRPr="002F6829">
        <w:t>outlining how funding</w:t>
      </w:r>
      <w:r w:rsidR="00E55466">
        <w:t xml:space="preserve"> of their training and learning</w:t>
      </w:r>
      <w:r w:rsidRPr="002F6829">
        <w:t xml:space="preserve"> has supported </w:t>
      </w:r>
      <w:r>
        <w:t xml:space="preserve">and </w:t>
      </w:r>
      <w:r w:rsidR="006A358E">
        <w:t>increased their skills and knowledge</w:t>
      </w:r>
      <w:r w:rsidR="00F758B3">
        <w:t xml:space="preserve"> in </w:t>
      </w:r>
      <w:r w:rsidR="00642479">
        <w:t>primary aldosteronism</w:t>
      </w:r>
      <w:r>
        <w:t>, as well as their</w:t>
      </w:r>
      <w:r w:rsidRPr="002F6829">
        <w:t xml:space="preserve"> professional development</w:t>
      </w:r>
      <w:r w:rsidR="00752BC4">
        <w:t>, within a month of completion</w:t>
      </w:r>
      <w:r w:rsidRPr="002F6829">
        <w:t xml:space="preserve">. </w:t>
      </w:r>
      <w:r w:rsidR="00E55466">
        <w:t>The</w:t>
      </w:r>
      <w:r w:rsidRPr="002F6829">
        <w:t xml:space="preserve"> report will be made publicly available on the PACE website (</w:t>
      </w:r>
      <w:hyperlink r:id="rId18" w:history="1">
        <w:r>
          <w:rPr>
            <w:rStyle w:val="Hyperlink"/>
          </w:rPr>
          <w:t xml:space="preserve">Primary Aldosteronism Centre of Excellence </w:t>
        </w:r>
        <w:r w:rsidR="00E60B6D">
          <w:rPr>
            <w:rStyle w:val="Hyperlink"/>
          </w:rPr>
          <w:t>–</w:t>
        </w:r>
        <w:r>
          <w:rPr>
            <w:rStyle w:val="Hyperlink"/>
          </w:rPr>
          <w:t xml:space="preserve"> Hudson Institute of Medical Research</w:t>
        </w:r>
      </w:hyperlink>
      <w:r w:rsidRPr="002F6829">
        <w:t>)</w:t>
      </w:r>
      <w:r w:rsidR="006D0E1D">
        <w:t>.</w:t>
      </w:r>
    </w:p>
    <w:p w14:paraId="67E7CC7F" w14:textId="77777777" w:rsidR="00DC0AF2" w:rsidRDefault="00DC0AF2" w:rsidP="005E34A5">
      <w:pPr>
        <w:jc w:val="both"/>
      </w:pPr>
    </w:p>
    <w:p w14:paraId="3A0508F3" w14:textId="08C92461" w:rsidR="008E3102" w:rsidRPr="007344F9" w:rsidRDefault="007344F9" w:rsidP="005E34A5">
      <w:pPr>
        <w:jc w:val="both"/>
        <w:rPr>
          <w:b/>
        </w:rPr>
      </w:pPr>
      <w:r w:rsidRPr="007344F9">
        <w:rPr>
          <w:b/>
        </w:rPr>
        <w:t xml:space="preserve">Eligible expenditure: </w:t>
      </w:r>
    </w:p>
    <w:p w14:paraId="3FBD1382" w14:textId="1B05D57D" w:rsidR="00DD5CA8" w:rsidRDefault="007344F9" w:rsidP="005E34A5">
      <w:pPr>
        <w:jc w:val="both"/>
      </w:pPr>
      <w:r>
        <w:t xml:space="preserve">Grant funding can be allocated to salary </w:t>
      </w:r>
      <w:r w:rsidR="006D0E1D">
        <w:t xml:space="preserve">and research </w:t>
      </w:r>
      <w:r>
        <w:t>costs</w:t>
      </w:r>
      <w:r w:rsidR="00F758B3">
        <w:t xml:space="preserve"> </w:t>
      </w:r>
      <w:r>
        <w:t>associated with the learning and training opportunity</w:t>
      </w:r>
    </w:p>
    <w:p w14:paraId="63B6A6C1" w14:textId="67E42A60" w:rsidR="003711A5" w:rsidRDefault="003711A5" w:rsidP="005E34A5">
      <w:pPr>
        <w:jc w:val="both"/>
      </w:pPr>
    </w:p>
    <w:p w14:paraId="15DCDB92" w14:textId="77777777" w:rsidR="006A358E" w:rsidRPr="00014501" w:rsidRDefault="006A358E" w:rsidP="005E34A5">
      <w:pPr>
        <w:jc w:val="both"/>
        <w:rPr>
          <w:b/>
        </w:rPr>
      </w:pPr>
      <w:r>
        <w:rPr>
          <w:b/>
        </w:rPr>
        <w:t>Applications</w:t>
      </w:r>
      <w:r w:rsidRPr="00014501">
        <w:rPr>
          <w:b/>
        </w:rPr>
        <w:t>:</w:t>
      </w:r>
    </w:p>
    <w:p w14:paraId="54E03BF1" w14:textId="055487E3" w:rsidR="006A358E" w:rsidRDefault="006A358E" w:rsidP="005E34A5">
      <w:pPr>
        <w:jc w:val="both"/>
      </w:pPr>
      <w:r>
        <w:t>Applica</w:t>
      </w:r>
      <w:r w:rsidR="006B34FD">
        <w:t>nts</w:t>
      </w:r>
      <w:r>
        <w:t xml:space="preserve"> must complete the following form and upload the following documentation:</w:t>
      </w:r>
    </w:p>
    <w:p w14:paraId="2B3B3002" w14:textId="28C82C6D" w:rsidR="0044113C" w:rsidRPr="00F12B44" w:rsidRDefault="0044113C" w:rsidP="005E34A5">
      <w:pPr>
        <w:numPr>
          <w:ilvl w:val="0"/>
          <w:numId w:val="4"/>
        </w:numPr>
        <w:jc w:val="both"/>
        <w:rPr>
          <w:rFonts w:eastAsia="MS Mincho" w:cs="Arial"/>
          <w:lang w:eastAsia="zh-CN"/>
        </w:rPr>
      </w:pPr>
      <w:r w:rsidRPr="00F12B44">
        <w:rPr>
          <w:rFonts w:eastAsia="MS Mincho" w:cs="Arial"/>
          <w:lang w:eastAsia="zh-CN"/>
        </w:rPr>
        <w:t xml:space="preserve">A </w:t>
      </w:r>
      <w:r w:rsidRPr="00F12B44">
        <w:rPr>
          <w:rFonts w:eastAsia="MS Mincho" w:cs="Arial"/>
          <w:u w:val="single"/>
          <w:lang w:eastAsia="zh-CN"/>
        </w:rPr>
        <w:t xml:space="preserve">brief </w:t>
      </w:r>
      <w:r w:rsidR="00B21C5F" w:rsidRPr="00F12B44">
        <w:rPr>
          <w:rFonts w:eastAsia="MS Mincho" w:cs="Arial"/>
          <w:u w:val="single"/>
          <w:lang w:eastAsia="zh-CN"/>
        </w:rPr>
        <w:t>2-page</w:t>
      </w:r>
      <w:r w:rsidRPr="00F12B44">
        <w:rPr>
          <w:rFonts w:eastAsia="MS Mincho" w:cs="Arial"/>
          <w:u w:val="single"/>
          <w:lang w:eastAsia="zh-CN"/>
        </w:rPr>
        <w:t xml:space="preserve"> CV</w:t>
      </w:r>
      <w:r w:rsidRPr="00F12B44">
        <w:rPr>
          <w:rFonts w:eastAsia="MS Mincho" w:cs="Arial"/>
          <w:lang w:eastAsia="zh-CN"/>
        </w:rPr>
        <w:t xml:space="preserve"> </w:t>
      </w:r>
      <w:r>
        <w:t xml:space="preserve">highlighting your research outputs i.e. a list of publications, research funding, conferences and professional contributions in the past </w:t>
      </w:r>
      <w:r w:rsidR="00432741">
        <w:t>five</w:t>
      </w:r>
      <w:r>
        <w:t xml:space="preserve"> years. Where relevant, please </w:t>
      </w:r>
      <w:r w:rsidR="00B21C5F">
        <w:t>include</w:t>
      </w:r>
      <w:r>
        <w:t xml:space="preserve"> any career disruptions</w:t>
      </w:r>
      <w:r w:rsidR="000A669F">
        <w:t>;</w:t>
      </w:r>
    </w:p>
    <w:p w14:paraId="24DF1428" w14:textId="1AF5F7CD" w:rsidR="00A63F71" w:rsidRPr="0094707F" w:rsidRDefault="00A63F71" w:rsidP="005E34A5">
      <w:pPr>
        <w:numPr>
          <w:ilvl w:val="0"/>
          <w:numId w:val="4"/>
        </w:numPr>
        <w:contextualSpacing/>
        <w:jc w:val="both"/>
        <w:rPr>
          <w:rFonts w:cs="Arial"/>
          <w:lang w:val="en-US"/>
        </w:rPr>
      </w:pPr>
      <w:r w:rsidRPr="00F12B44">
        <w:rPr>
          <w:rFonts w:cs="Arial"/>
        </w:rPr>
        <w:t xml:space="preserve">A </w:t>
      </w:r>
      <w:r w:rsidRPr="00F12B44">
        <w:rPr>
          <w:rFonts w:cs="Arial"/>
          <w:u w:val="single"/>
        </w:rPr>
        <w:t xml:space="preserve">letter of </w:t>
      </w:r>
      <w:r w:rsidR="00E856C0">
        <w:rPr>
          <w:rFonts w:cs="Arial"/>
          <w:u w:val="single"/>
        </w:rPr>
        <w:t>recommendation</w:t>
      </w:r>
      <w:r w:rsidRPr="00F12B44">
        <w:rPr>
          <w:rFonts w:cs="Arial"/>
        </w:rPr>
        <w:t xml:space="preserve"> from your </w:t>
      </w:r>
      <w:r>
        <w:rPr>
          <w:rFonts w:cs="Arial"/>
        </w:rPr>
        <w:t>mentor or supervisor</w:t>
      </w:r>
      <w:r w:rsidRPr="00F12B44">
        <w:rPr>
          <w:rFonts w:cs="Arial"/>
        </w:rPr>
        <w:t xml:space="preserve"> indicating </w:t>
      </w:r>
      <w:r>
        <w:rPr>
          <w:rFonts w:cs="Arial"/>
        </w:rPr>
        <w:t xml:space="preserve">their </w:t>
      </w:r>
      <w:r w:rsidRPr="00F12B44">
        <w:rPr>
          <w:rFonts w:cs="Arial"/>
        </w:rPr>
        <w:t xml:space="preserve">support and </w:t>
      </w:r>
      <w:r>
        <w:rPr>
          <w:rFonts w:cs="Arial"/>
        </w:rPr>
        <w:t>discussing</w:t>
      </w:r>
      <w:r w:rsidRPr="00F12B44">
        <w:rPr>
          <w:rFonts w:cs="Arial"/>
        </w:rPr>
        <w:t xml:space="preserve"> the relevance</w:t>
      </w:r>
      <w:r w:rsidR="00FE72BC">
        <w:rPr>
          <w:rFonts w:cs="Arial"/>
        </w:rPr>
        <w:t xml:space="preserve"> and significance</w:t>
      </w:r>
      <w:r w:rsidRPr="00F12B44">
        <w:rPr>
          <w:rFonts w:cs="Arial"/>
        </w:rPr>
        <w:t xml:space="preserve"> of the proposed </w:t>
      </w:r>
      <w:r w:rsidR="0044113C">
        <w:rPr>
          <w:rFonts w:cs="Arial"/>
        </w:rPr>
        <w:t>activity</w:t>
      </w:r>
      <w:r w:rsidRPr="00F12B44">
        <w:rPr>
          <w:rFonts w:cs="Arial"/>
        </w:rPr>
        <w:t xml:space="preserve"> </w:t>
      </w:r>
      <w:r>
        <w:rPr>
          <w:rFonts w:cs="Arial"/>
        </w:rPr>
        <w:t>(max 1 page)</w:t>
      </w:r>
      <w:r w:rsidR="000A669F">
        <w:rPr>
          <w:rFonts w:cs="Arial"/>
        </w:rPr>
        <w:t>;</w:t>
      </w:r>
    </w:p>
    <w:p w14:paraId="7ED698D8" w14:textId="0903986C" w:rsidR="00A63F71" w:rsidRPr="006D0E1D" w:rsidRDefault="00A63F71" w:rsidP="005E34A5">
      <w:pPr>
        <w:numPr>
          <w:ilvl w:val="0"/>
          <w:numId w:val="4"/>
        </w:numPr>
        <w:contextualSpacing/>
        <w:jc w:val="both"/>
        <w:rPr>
          <w:rFonts w:cs="Arial"/>
        </w:rPr>
      </w:pPr>
      <w:r w:rsidRPr="0094707F">
        <w:rPr>
          <w:rFonts w:cs="Arial"/>
        </w:rPr>
        <w:t>Where necessary, please provide evidence (i.e. email confirmation / letter) from the host laboratory</w:t>
      </w:r>
      <w:r w:rsidR="00B21C5F">
        <w:rPr>
          <w:rFonts w:cs="Arial"/>
        </w:rPr>
        <w:t>, centre, clinic or institution</w:t>
      </w:r>
      <w:r w:rsidR="00B21C5F" w:rsidRPr="0094707F">
        <w:rPr>
          <w:rFonts w:cs="Arial"/>
        </w:rPr>
        <w:t xml:space="preserve"> </w:t>
      </w:r>
      <w:r w:rsidRPr="0094707F">
        <w:rPr>
          <w:rFonts w:cs="Arial"/>
        </w:rPr>
        <w:t>indicating their support of your visit</w:t>
      </w:r>
      <w:r w:rsidR="000A669F">
        <w:rPr>
          <w:rFonts w:cs="Arial"/>
        </w:rPr>
        <w:t>.</w:t>
      </w:r>
    </w:p>
    <w:p w14:paraId="6DD2B6C5" w14:textId="77777777" w:rsidR="00E856C0" w:rsidRDefault="00E856C0" w:rsidP="005E34A5">
      <w:pPr>
        <w:jc w:val="both"/>
      </w:pPr>
      <w:r w:rsidRPr="00D33DC8">
        <w:rPr>
          <w:b/>
        </w:rPr>
        <w:lastRenderedPageBreak/>
        <w:t>Applications should be submitted as a single, combined PDF file</w:t>
      </w:r>
      <w:r>
        <w:t xml:space="preserve"> and named as follows: </w:t>
      </w:r>
    </w:p>
    <w:p w14:paraId="47BA90BD" w14:textId="359FE9A7" w:rsidR="00E856C0" w:rsidRDefault="00E856C0" w:rsidP="005E34A5">
      <w:pPr>
        <w:jc w:val="both"/>
      </w:pPr>
      <w:r>
        <w:t>PACE</w:t>
      </w:r>
      <w:r w:rsidRPr="007A2554">
        <w:t xml:space="preserve"> </w:t>
      </w:r>
      <w:r>
        <w:t xml:space="preserve">Training </w:t>
      </w:r>
      <w:r w:rsidR="00A43CFC">
        <w:t>Opportunity</w:t>
      </w:r>
      <w:r>
        <w:t xml:space="preserve"> Grants_2025_Full Name.pdf </w:t>
      </w:r>
    </w:p>
    <w:p w14:paraId="71D3D2C8" w14:textId="77777777" w:rsidR="00A43CFC" w:rsidRDefault="00A43CFC" w:rsidP="005E34A5">
      <w:pPr>
        <w:jc w:val="both"/>
      </w:pPr>
    </w:p>
    <w:p w14:paraId="5B4F6F29" w14:textId="3E369B3F" w:rsidR="00E856C0" w:rsidRDefault="00E856C0" w:rsidP="00642479">
      <w:r>
        <w:t>For any enquiries, please contact Michelle Kouspou</w:t>
      </w:r>
      <w:r w:rsidR="00B21C5F">
        <w:t xml:space="preserve"> (PACE Project Manager)</w:t>
      </w:r>
      <w:r>
        <w:t xml:space="preserve"> at </w:t>
      </w:r>
      <w:hyperlink r:id="rId19" w:history="1">
        <w:r w:rsidR="00A43CFC" w:rsidRPr="00B569A0">
          <w:rPr>
            <w:rStyle w:val="Hyperlink"/>
          </w:rPr>
          <w:t>michelle.kouspou@hudson.org.au</w:t>
        </w:r>
      </w:hyperlink>
      <w:r>
        <w:t>.</w:t>
      </w:r>
    </w:p>
    <w:p w14:paraId="11686332" w14:textId="77777777" w:rsidR="00E856C0" w:rsidRDefault="00E856C0" w:rsidP="005E34A5">
      <w:pPr>
        <w:jc w:val="both"/>
      </w:pPr>
    </w:p>
    <w:p w14:paraId="6CB22CD5" w14:textId="0CC54382" w:rsidR="00E856C0" w:rsidRDefault="00E856C0" w:rsidP="005E34A5">
      <w:pPr>
        <w:jc w:val="both"/>
      </w:pPr>
      <w:r>
        <w:t xml:space="preserve">To submit your application, please email </w:t>
      </w:r>
      <w:hyperlink r:id="rId20" w:history="1">
        <w:r w:rsidR="00A43CFC" w:rsidRPr="00B569A0">
          <w:rPr>
            <w:rStyle w:val="Hyperlink"/>
          </w:rPr>
          <w:t>pace@hudson.org.au</w:t>
        </w:r>
      </w:hyperlink>
      <w:r>
        <w:t>.</w:t>
      </w:r>
    </w:p>
    <w:p w14:paraId="0A6EE603" w14:textId="77777777" w:rsidR="00E856C0" w:rsidRDefault="00E856C0" w:rsidP="005E34A5">
      <w:pPr>
        <w:jc w:val="both"/>
        <w:rPr>
          <w:b/>
        </w:rPr>
      </w:pPr>
    </w:p>
    <w:p w14:paraId="5B7AB3AA" w14:textId="7C5B0F58" w:rsidR="00E856C0" w:rsidRDefault="00E856C0" w:rsidP="005E34A5">
      <w:pPr>
        <w:jc w:val="both"/>
      </w:pPr>
      <w:r w:rsidRPr="00227834">
        <w:rPr>
          <w:b/>
        </w:rPr>
        <w:t>Application Due Date:</w:t>
      </w:r>
      <w:r>
        <w:t xml:space="preserve"> </w:t>
      </w:r>
      <w:r w:rsidR="00AA6E0D" w:rsidRPr="00DE06CA">
        <w:rPr>
          <w:b/>
        </w:rPr>
        <w:t>5pm AEST</w:t>
      </w:r>
      <w:r w:rsidR="00AA6E0D">
        <w:rPr>
          <w:b/>
        </w:rPr>
        <w:t xml:space="preserve"> on</w:t>
      </w:r>
      <w:r w:rsidR="00AA6E0D" w:rsidRPr="009F36EF">
        <w:rPr>
          <w:b/>
        </w:rPr>
        <w:t xml:space="preserve"> Monday 5</w:t>
      </w:r>
      <w:r w:rsidR="00AA6E0D" w:rsidRPr="009F36EF">
        <w:rPr>
          <w:b/>
          <w:vertAlign w:val="superscript"/>
        </w:rPr>
        <w:t>th</w:t>
      </w:r>
      <w:r w:rsidR="00AA6E0D" w:rsidRPr="009F36EF">
        <w:rPr>
          <w:b/>
        </w:rPr>
        <w:t xml:space="preserve"> May 2025 </w:t>
      </w:r>
    </w:p>
    <w:p w14:paraId="4DFF99EC" w14:textId="77777777" w:rsidR="0044113C" w:rsidRDefault="0044113C" w:rsidP="005E34A5">
      <w:pPr>
        <w:jc w:val="both"/>
      </w:pPr>
    </w:p>
    <w:p w14:paraId="6A496236" w14:textId="38346B27" w:rsidR="003238C0" w:rsidRDefault="00E856C0" w:rsidP="005E34A5">
      <w:pPr>
        <w:jc w:val="both"/>
      </w:pPr>
      <w:r>
        <w:br/>
      </w:r>
    </w:p>
    <w:p w14:paraId="50D606DE" w14:textId="77777777" w:rsidR="003238C0" w:rsidRDefault="003238C0" w:rsidP="005E34A5">
      <w:pPr>
        <w:jc w:val="both"/>
      </w:pPr>
    </w:p>
    <w:p w14:paraId="12B36F93" w14:textId="77777777" w:rsidR="00786D4B" w:rsidRDefault="00786D4B" w:rsidP="005E34A5">
      <w:pPr>
        <w:jc w:val="both"/>
      </w:pPr>
    </w:p>
    <w:p w14:paraId="6FAEC55C" w14:textId="77777777" w:rsidR="003711A5" w:rsidRDefault="003711A5" w:rsidP="005E34A5">
      <w:pPr>
        <w:jc w:val="both"/>
      </w:pPr>
    </w:p>
    <w:p w14:paraId="30D37F72" w14:textId="77777777" w:rsidR="00227834" w:rsidRDefault="00227834" w:rsidP="005E34A5">
      <w:pPr>
        <w:jc w:val="both"/>
      </w:pPr>
    </w:p>
    <w:p w14:paraId="28716AEF" w14:textId="77777777" w:rsidR="00786D4B" w:rsidRDefault="00786D4B" w:rsidP="005E34A5">
      <w:pPr>
        <w:jc w:val="both"/>
        <w:rPr>
          <w:b/>
        </w:rPr>
      </w:pPr>
    </w:p>
    <w:p w14:paraId="65BF8DAC" w14:textId="604EE98B" w:rsidR="00A70237" w:rsidRDefault="00A70237" w:rsidP="005E34A5">
      <w:pPr>
        <w:jc w:val="both"/>
      </w:pPr>
      <w:r>
        <w:br w:type="page"/>
      </w:r>
    </w:p>
    <w:p w14:paraId="2AE17408" w14:textId="72ACEF2C" w:rsidR="00570641" w:rsidRDefault="00570641" w:rsidP="005E34A5">
      <w:pPr>
        <w:jc w:val="center"/>
        <w:rPr>
          <w:rFonts w:cs="Arial"/>
          <w:b/>
          <w:sz w:val="24"/>
          <w:szCs w:val="22"/>
          <w:u w:val="single"/>
        </w:rPr>
      </w:pPr>
      <w:r w:rsidRPr="00A70237">
        <w:rPr>
          <w:rFonts w:cs="Arial"/>
          <w:b/>
          <w:sz w:val="24"/>
          <w:szCs w:val="22"/>
          <w:u w:val="single"/>
        </w:rPr>
        <w:lastRenderedPageBreak/>
        <w:t>PACE CAPACITY BUILDING PROGRAM - APPLICATION FORM</w:t>
      </w:r>
    </w:p>
    <w:p w14:paraId="262D1F24" w14:textId="76A1EDC3" w:rsidR="00570641" w:rsidRPr="00A70237" w:rsidRDefault="00570641" w:rsidP="005E34A5">
      <w:pPr>
        <w:jc w:val="center"/>
        <w:rPr>
          <w:rFonts w:cs="Arial"/>
          <w:sz w:val="24"/>
          <w:szCs w:val="22"/>
          <w:u w:val="single"/>
        </w:rPr>
      </w:pPr>
      <w:r w:rsidRPr="00570641">
        <w:rPr>
          <w:rFonts w:cs="Arial"/>
          <w:b/>
          <w:sz w:val="24"/>
          <w:szCs w:val="22"/>
          <w:u w:val="single"/>
        </w:rPr>
        <w:t>S</w:t>
      </w:r>
      <w:r>
        <w:rPr>
          <w:rFonts w:cs="Arial"/>
          <w:b/>
          <w:sz w:val="24"/>
          <w:szCs w:val="22"/>
          <w:u w:val="single"/>
        </w:rPr>
        <w:t>TREAM 2</w:t>
      </w:r>
      <w:r w:rsidRPr="00570641">
        <w:rPr>
          <w:rFonts w:cs="Arial"/>
          <w:b/>
          <w:sz w:val="24"/>
          <w:szCs w:val="22"/>
          <w:u w:val="single"/>
        </w:rPr>
        <w:t>: PACE Professional Training Opportunity Grants</w:t>
      </w:r>
    </w:p>
    <w:p w14:paraId="2C105F74" w14:textId="77777777" w:rsidR="00570641" w:rsidRDefault="00570641" w:rsidP="005E34A5">
      <w:pPr>
        <w:jc w:val="both"/>
        <w:rPr>
          <w:rFonts w:cs="Arial"/>
        </w:rPr>
      </w:pPr>
    </w:p>
    <w:p w14:paraId="0B2AA189" w14:textId="105676C5" w:rsidR="00570641" w:rsidRDefault="00570641" w:rsidP="005E34A5">
      <w:pPr>
        <w:jc w:val="both"/>
        <w:rPr>
          <w:rFonts w:cs="Arial"/>
        </w:rPr>
      </w:pPr>
      <w:r>
        <w:rPr>
          <w:rFonts w:cs="Arial"/>
        </w:rPr>
        <w:t>Please use this</w:t>
      </w:r>
      <w:r w:rsidRPr="00A70237">
        <w:rPr>
          <w:rFonts w:cs="Arial"/>
        </w:rPr>
        <w:t xml:space="preserve"> form to apply for</w:t>
      </w:r>
      <w:r>
        <w:rPr>
          <w:rFonts w:cs="Arial"/>
        </w:rPr>
        <w:t xml:space="preserve"> </w:t>
      </w:r>
      <w:r w:rsidRPr="00570641">
        <w:rPr>
          <w:rFonts w:cs="Arial"/>
          <w:b/>
        </w:rPr>
        <w:t xml:space="preserve">Stream </w:t>
      </w:r>
      <w:r>
        <w:rPr>
          <w:rFonts w:cs="Arial"/>
          <w:b/>
        </w:rPr>
        <w:t>2</w:t>
      </w:r>
      <w:r w:rsidRPr="00570641">
        <w:rPr>
          <w:rFonts w:cs="Arial"/>
          <w:b/>
        </w:rPr>
        <w:t>:</w:t>
      </w:r>
      <w:r w:rsidRPr="00A70237">
        <w:rPr>
          <w:rFonts w:cs="Arial"/>
        </w:rPr>
        <w:t xml:space="preserve"> </w:t>
      </w:r>
      <w:r w:rsidRPr="00570641">
        <w:rPr>
          <w:b/>
        </w:rPr>
        <w:t xml:space="preserve">PACE </w:t>
      </w:r>
      <w:r w:rsidR="00A43CFC">
        <w:rPr>
          <w:b/>
        </w:rPr>
        <w:t>Professional</w:t>
      </w:r>
      <w:r w:rsidRPr="00570641">
        <w:rPr>
          <w:b/>
        </w:rPr>
        <w:t xml:space="preserve"> Training Opportunity Grants</w:t>
      </w:r>
      <w:r>
        <w:rPr>
          <w:rFonts w:cs="Arial"/>
          <w:b/>
        </w:rPr>
        <w:t xml:space="preserve">. </w:t>
      </w:r>
      <w:r w:rsidRPr="00F12B44">
        <w:rPr>
          <w:rFonts w:cs="Arial"/>
        </w:rPr>
        <w:t>Please ensure that your responses in the application form</w:t>
      </w:r>
      <w:r>
        <w:rPr>
          <w:rFonts w:cs="Arial"/>
          <w:b/>
        </w:rPr>
        <w:t xml:space="preserve"> do not exceed</w:t>
      </w:r>
      <w:r w:rsidR="005153A8">
        <w:rPr>
          <w:rFonts w:cs="Arial"/>
          <w:b/>
        </w:rPr>
        <w:t xml:space="preserve"> four (4) pages</w:t>
      </w:r>
      <w:r>
        <w:rPr>
          <w:rFonts w:cs="Arial"/>
          <w:b/>
        </w:rPr>
        <w:t>.</w:t>
      </w:r>
    </w:p>
    <w:p w14:paraId="7D83C7AD" w14:textId="77777777" w:rsidR="00570641" w:rsidRPr="00A70237" w:rsidRDefault="00570641" w:rsidP="005E34A5">
      <w:pPr>
        <w:jc w:val="both"/>
        <w:rPr>
          <w:sz w:val="22"/>
          <w:szCs w:val="22"/>
        </w:rPr>
      </w:pPr>
    </w:p>
    <w:tbl>
      <w:tblPr>
        <w:tblStyle w:val="TableGrid1"/>
        <w:tblpPr w:leftFromText="180" w:rightFromText="180" w:vertAnchor="text" w:tblpX="-440" w:tblpY="1"/>
        <w:tblOverlap w:val="never"/>
        <w:tblW w:w="10216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2547"/>
        <w:gridCol w:w="713"/>
        <w:gridCol w:w="1835"/>
        <w:gridCol w:w="1762"/>
        <w:gridCol w:w="980"/>
        <w:gridCol w:w="559"/>
        <w:gridCol w:w="421"/>
        <w:gridCol w:w="840"/>
        <w:gridCol w:w="559"/>
      </w:tblGrid>
      <w:tr w:rsidR="00570641" w:rsidRPr="00F12B44" w14:paraId="0FF0EED2" w14:textId="77777777" w:rsidTr="00B21C5F">
        <w:tc>
          <w:tcPr>
            <w:tcW w:w="10216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903FEB" w14:textId="77777777" w:rsidR="00570641" w:rsidRPr="00F12B44" w:rsidRDefault="00570641" w:rsidP="005E34A5">
            <w:pPr>
              <w:jc w:val="both"/>
              <w:rPr>
                <w:rFonts w:cs="Arial"/>
                <w:b/>
              </w:rPr>
            </w:pPr>
            <w:r w:rsidRPr="00F12B44">
              <w:rPr>
                <w:rFonts w:cs="Arial"/>
                <w:b/>
              </w:rPr>
              <w:t>Part A: Applicant Details</w:t>
            </w:r>
          </w:p>
        </w:tc>
      </w:tr>
      <w:tr w:rsidR="00570641" w:rsidRPr="00F12B44" w14:paraId="47B7A20E" w14:textId="77777777" w:rsidTr="00FD32B8">
        <w:trPr>
          <w:trHeight w:val="290"/>
        </w:trPr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06969A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Applicant Name:</w:t>
            </w:r>
          </w:p>
        </w:tc>
        <w:tc>
          <w:tcPr>
            <w:tcW w:w="76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CC6124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432741" w:rsidRPr="00F12B44" w14:paraId="74BAF640" w14:textId="77777777" w:rsidTr="00FD32B8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4A08B3" w14:textId="1FF71E90" w:rsidR="00432741" w:rsidRPr="00F12B44" w:rsidRDefault="00432741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Department:</w:t>
            </w:r>
          </w:p>
        </w:tc>
        <w:tc>
          <w:tcPr>
            <w:tcW w:w="76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3C84AE" w14:textId="77777777" w:rsidR="00432741" w:rsidRPr="00F12B44" w:rsidRDefault="004327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4AFEB68C" w14:textId="77777777" w:rsidTr="00FD32B8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D0D637" w14:textId="665C4790" w:rsidR="00570641" w:rsidRPr="00F12B44" w:rsidRDefault="00570641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Institution</w:t>
            </w:r>
            <w:r w:rsidR="00093A8A">
              <w:rPr>
                <w:rFonts w:cs="Arial"/>
              </w:rPr>
              <w:t xml:space="preserve"> / Hospital</w:t>
            </w:r>
            <w:r w:rsidRPr="00F12B44">
              <w:rPr>
                <w:rFonts w:cs="Arial"/>
              </w:rPr>
              <w:t>:</w:t>
            </w:r>
          </w:p>
        </w:tc>
        <w:tc>
          <w:tcPr>
            <w:tcW w:w="76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B6E1BB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255EC139" w14:textId="77777777" w:rsidTr="00FD32B8"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DFD1D" w14:textId="7A34C690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Head</w:t>
            </w:r>
            <w:r w:rsidR="00112246">
              <w:rPr>
                <w:rFonts w:cs="Arial"/>
              </w:rPr>
              <w:t xml:space="preserve"> of Department</w:t>
            </w:r>
            <w:r w:rsidRPr="00F12B44">
              <w:rPr>
                <w:rFonts w:cs="Arial"/>
              </w:rPr>
              <w:t xml:space="preserve"> or</w:t>
            </w:r>
            <w:r w:rsidR="00112246">
              <w:rPr>
                <w:rFonts w:cs="Arial"/>
              </w:rPr>
              <w:t xml:space="preserve"> Main</w:t>
            </w:r>
            <w:r w:rsidRPr="00F12B44">
              <w:rPr>
                <w:rFonts w:cs="Arial"/>
              </w:rPr>
              <w:t xml:space="preserve"> Supervisor:</w:t>
            </w:r>
          </w:p>
        </w:tc>
        <w:tc>
          <w:tcPr>
            <w:tcW w:w="6956" w:type="dxa"/>
            <w:gridSpan w:val="7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D41CB9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7CD16CB6" w14:textId="77777777" w:rsidTr="00FD32B8">
        <w:tc>
          <w:tcPr>
            <w:tcW w:w="6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75D48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3359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4326820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13C91FF1" w14:textId="77777777" w:rsidTr="00FD32B8">
        <w:tc>
          <w:tcPr>
            <w:tcW w:w="6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8133" w14:textId="4C689A1B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Are you a current </w:t>
            </w:r>
            <w:r w:rsidR="00093A8A">
              <w:rPr>
                <w:rFonts w:cs="Arial"/>
              </w:rPr>
              <w:t>higher degree research</w:t>
            </w:r>
            <w:r w:rsidRPr="00F12B44">
              <w:rPr>
                <w:rFonts w:cs="Arial"/>
              </w:rPr>
              <w:t xml:space="preserve"> student?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  <w:vAlign w:val="center"/>
          </w:tcPr>
          <w:p w14:paraId="241D3767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Yes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</w:tcBorders>
            <w:vAlign w:val="center"/>
          </w:tcPr>
          <w:p w14:paraId="0FE334E6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421" w:type="dxa"/>
            <w:tcBorders>
              <w:top w:val="nil"/>
              <w:bottom w:val="nil"/>
              <w:right w:val="nil"/>
            </w:tcBorders>
            <w:vAlign w:val="center"/>
          </w:tcPr>
          <w:p w14:paraId="1A71242A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  <w:vAlign w:val="center"/>
          </w:tcPr>
          <w:p w14:paraId="0185131D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No</w:t>
            </w:r>
          </w:p>
        </w:tc>
        <w:tc>
          <w:tcPr>
            <w:tcW w:w="559" w:type="dxa"/>
            <w:tcBorders>
              <w:top w:val="single" w:sz="4" w:space="0" w:color="auto"/>
            </w:tcBorders>
            <w:vAlign w:val="center"/>
          </w:tcPr>
          <w:p w14:paraId="693AE752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492CF4DB" w14:textId="77777777" w:rsidTr="00FD32B8">
        <w:trPr>
          <w:trHeight w:val="281"/>
        </w:trPr>
        <w:tc>
          <w:tcPr>
            <w:tcW w:w="50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B15C0" w14:textId="63ECD074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If yes, what is your </w:t>
            </w:r>
            <w:r w:rsidR="00093A8A">
              <w:rPr>
                <w:rFonts w:cs="Arial"/>
              </w:rPr>
              <w:t>degree</w:t>
            </w:r>
            <w:r w:rsidRPr="00F12B44">
              <w:rPr>
                <w:rFonts w:cs="Arial"/>
              </w:rPr>
              <w:t>?</w:t>
            </w:r>
          </w:p>
        </w:tc>
        <w:tc>
          <w:tcPr>
            <w:tcW w:w="51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DE3F3D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D33DC8" w:rsidRPr="00F12B44" w14:paraId="12681E6B" w14:textId="77777777" w:rsidTr="00FD32B8">
        <w:trPr>
          <w:trHeight w:val="281"/>
        </w:trPr>
        <w:tc>
          <w:tcPr>
            <w:tcW w:w="50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75799" w14:textId="6305B55E" w:rsidR="00D33DC8" w:rsidRPr="00F12B44" w:rsidRDefault="00D33DC8" w:rsidP="005E34A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What is your submission date?</w:t>
            </w:r>
          </w:p>
        </w:tc>
        <w:tc>
          <w:tcPr>
            <w:tcW w:w="51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D83B4F" w14:textId="77777777" w:rsidR="00D33DC8" w:rsidRPr="00F12B44" w:rsidRDefault="00D33DC8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30D4A656" w14:textId="77777777" w:rsidTr="00FD32B8">
        <w:trPr>
          <w:trHeight w:val="281"/>
        </w:trPr>
        <w:tc>
          <w:tcPr>
            <w:tcW w:w="6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A4C66" w14:textId="1334935B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33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11D2E6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2426C6D3" w14:textId="77777777" w:rsidTr="00FD32B8">
        <w:trPr>
          <w:trHeight w:val="248"/>
        </w:trPr>
        <w:tc>
          <w:tcPr>
            <w:tcW w:w="6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DF08E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Are you a current Postdoctoral Fellow?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  <w:vAlign w:val="center"/>
          </w:tcPr>
          <w:p w14:paraId="71026414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Yes</w:t>
            </w:r>
          </w:p>
        </w:tc>
        <w:tc>
          <w:tcPr>
            <w:tcW w:w="559" w:type="dxa"/>
            <w:vAlign w:val="center"/>
          </w:tcPr>
          <w:p w14:paraId="03C65412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421" w:type="dxa"/>
            <w:tcBorders>
              <w:top w:val="nil"/>
              <w:bottom w:val="nil"/>
              <w:right w:val="nil"/>
            </w:tcBorders>
            <w:vAlign w:val="center"/>
          </w:tcPr>
          <w:p w14:paraId="6A93F34E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  <w:vAlign w:val="center"/>
          </w:tcPr>
          <w:p w14:paraId="48E9DD17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No</w:t>
            </w:r>
          </w:p>
        </w:tc>
        <w:tc>
          <w:tcPr>
            <w:tcW w:w="559" w:type="dxa"/>
            <w:vAlign w:val="center"/>
          </w:tcPr>
          <w:p w14:paraId="4ED38875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248935F1" w14:textId="77777777" w:rsidTr="00FD32B8">
        <w:trPr>
          <w:trHeight w:val="248"/>
        </w:trPr>
        <w:tc>
          <w:tcPr>
            <w:tcW w:w="50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649B7" w14:textId="6F60633E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>If yes, in which year was your PhD</w:t>
            </w:r>
            <w:r w:rsidR="00A43CFC">
              <w:rPr>
                <w:rFonts w:cs="Arial"/>
              </w:rPr>
              <w:t xml:space="preserve"> or relevant higher degree</w:t>
            </w:r>
            <w:r w:rsidR="00A43CFC" w:rsidRPr="00F12B44">
              <w:rPr>
                <w:rFonts w:cs="Arial"/>
              </w:rPr>
              <w:t xml:space="preserve"> </w:t>
            </w:r>
            <w:r w:rsidRPr="00F12B44">
              <w:rPr>
                <w:rFonts w:cs="Arial"/>
              </w:rPr>
              <w:t>conferred?</w:t>
            </w:r>
          </w:p>
        </w:tc>
        <w:tc>
          <w:tcPr>
            <w:tcW w:w="51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66F31B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6585A3FC" w14:textId="77777777" w:rsidTr="00FD32B8">
        <w:trPr>
          <w:trHeight w:val="248"/>
        </w:trPr>
        <w:tc>
          <w:tcPr>
            <w:tcW w:w="50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71DF1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  <w:tc>
          <w:tcPr>
            <w:tcW w:w="51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7473A7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7D809B14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0DDFA" w14:textId="60A78FAB" w:rsidR="00570641" w:rsidRPr="004E15CA" w:rsidRDefault="00570641" w:rsidP="005E34A5">
            <w:pPr>
              <w:jc w:val="both"/>
              <w:rPr>
                <w:rFonts w:cs="Arial"/>
                <w:b/>
              </w:rPr>
            </w:pPr>
            <w:r w:rsidRPr="004E15CA">
              <w:rPr>
                <w:rFonts w:cs="Arial"/>
                <w:b/>
              </w:rPr>
              <w:t>Part B: Experience</w:t>
            </w:r>
            <w:r w:rsidR="006D0E1D">
              <w:rPr>
                <w:rFonts w:cs="Arial"/>
                <w:b/>
              </w:rPr>
              <w:t xml:space="preserve"> and</w:t>
            </w:r>
            <w:r w:rsidRPr="004E15CA">
              <w:rPr>
                <w:rFonts w:cs="Arial"/>
                <w:b/>
              </w:rPr>
              <w:t xml:space="preserve"> Justification</w:t>
            </w:r>
          </w:p>
        </w:tc>
      </w:tr>
      <w:tr w:rsidR="00570641" w:rsidRPr="00F12B44" w14:paraId="728FD38F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CA579C" w14:textId="173F853D" w:rsidR="00570641" w:rsidRPr="00F12B44" w:rsidRDefault="00570641" w:rsidP="005E34A5">
            <w:pPr>
              <w:tabs>
                <w:tab w:val="left" w:pos="5529"/>
              </w:tabs>
              <w:jc w:val="both"/>
              <w:rPr>
                <w:rFonts w:cs="Arial"/>
                <w:i/>
              </w:rPr>
            </w:pPr>
            <w:r w:rsidRPr="00F12B44">
              <w:rPr>
                <w:rFonts w:cs="Arial"/>
              </w:rPr>
              <w:t xml:space="preserve">1. </w:t>
            </w:r>
            <w:r w:rsidR="00EF70C7">
              <w:rPr>
                <w:rFonts w:cs="Arial"/>
              </w:rPr>
              <w:t xml:space="preserve"> Please outline the nature of your proposed training and learning activity </w:t>
            </w:r>
            <w:r w:rsidR="00D33DC8">
              <w:rPr>
                <w:rFonts w:cs="Arial"/>
              </w:rPr>
              <w:t>(max 1/2 page)</w:t>
            </w:r>
          </w:p>
        </w:tc>
      </w:tr>
      <w:tr w:rsidR="00570641" w:rsidRPr="00F12B44" w14:paraId="1433740E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17A1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21FB2693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3B0399E3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3F888E27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F807B8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0A4CCE07" w14:textId="3CE174D8" w:rsidR="00570641" w:rsidRPr="00F12B44" w:rsidRDefault="00570641" w:rsidP="005E34A5">
            <w:pPr>
              <w:jc w:val="both"/>
              <w:rPr>
                <w:rFonts w:cs="Arial"/>
                <w:i/>
              </w:rPr>
            </w:pPr>
            <w:r w:rsidRPr="00F12B44">
              <w:rPr>
                <w:rFonts w:cs="Arial"/>
              </w:rPr>
              <w:t xml:space="preserve">2.  </w:t>
            </w:r>
            <w:r w:rsidR="00EF70C7">
              <w:rPr>
                <w:rFonts w:cs="Arial"/>
              </w:rPr>
              <w:t xml:space="preserve"> Please outline the proposed purpose and objectives of your training and learning activity</w:t>
            </w:r>
            <w:r w:rsidR="005153A8">
              <w:rPr>
                <w:rFonts w:cs="Arial"/>
              </w:rPr>
              <w:t xml:space="preserve"> (max 1/2 page)</w:t>
            </w:r>
          </w:p>
        </w:tc>
      </w:tr>
      <w:tr w:rsidR="00570641" w:rsidRPr="00F12B44" w14:paraId="765A7608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3D11" w14:textId="564B1858" w:rsidR="00570641" w:rsidRPr="00F12B44" w:rsidRDefault="00570641" w:rsidP="005E34A5">
            <w:pPr>
              <w:jc w:val="both"/>
              <w:rPr>
                <w:rFonts w:cs="Arial"/>
                <w:i/>
                <w:color w:val="767171"/>
              </w:rPr>
            </w:pPr>
          </w:p>
          <w:p w14:paraId="5AAD9947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50DE2C68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3C84F9C3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6F1276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4B23EE97" w14:textId="304C46F4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3. What is the </w:t>
            </w:r>
            <w:r w:rsidR="00254C10">
              <w:rPr>
                <w:rFonts w:cs="Arial"/>
              </w:rPr>
              <w:t xml:space="preserve">potential significance and impact </w:t>
            </w:r>
            <w:r w:rsidRPr="00F12B44">
              <w:rPr>
                <w:rFonts w:cs="Arial"/>
              </w:rPr>
              <w:t xml:space="preserve">of the proposed </w:t>
            </w:r>
            <w:r w:rsidR="00254C10">
              <w:rPr>
                <w:rFonts w:cs="Arial"/>
              </w:rPr>
              <w:t>activity</w:t>
            </w:r>
            <w:r w:rsidRPr="00F12B44">
              <w:rPr>
                <w:rFonts w:cs="Arial"/>
              </w:rPr>
              <w:t xml:space="preserve"> to your current research</w:t>
            </w:r>
            <w:r w:rsidR="00254C10">
              <w:rPr>
                <w:rFonts w:cs="Arial"/>
              </w:rPr>
              <w:t xml:space="preserve"> and professional development</w:t>
            </w:r>
            <w:r w:rsidRPr="00F12B44">
              <w:rPr>
                <w:rFonts w:cs="Arial"/>
              </w:rPr>
              <w:t xml:space="preserve">? </w:t>
            </w:r>
            <w:r w:rsidR="005153A8">
              <w:rPr>
                <w:rFonts w:cs="Arial"/>
              </w:rPr>
              <w:t>(max 1/2 page)</w:t>
            </w:r>
          </w:p>
        </w:tc>
      </w:tr>
      <w:tr w:rsidR="00570641" w:rsidRPr="00F12B44" w14:paraId="46FA39AB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7EB0" w14:textId="77777777" w:rsidR="00570641" w:rsidRPr="00F12B44" w:rsidRDefault="00570641" w:rsidP="005E34A5">
            <w:pPr>
              <w:ind w:left="22"/>
              <w:jc w:val="both"/>
              <w:rPr>
                <w:rFonts w:cs="Arial"/>
              </w:rPr>
            </w:pPr>
          </w:p>
          <w:p w14:paraId="2DFEFF67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2A98E79D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</w:tc>
      </w:tr>
      <w:tr w:rsidR="00570641" w:rsidRPr="00F12B44" w14:paraId="2C8795B4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83217A" w14:textId="77777777" w:rsidR="00570641" w:rsidRPr="00F12B44" w:rsidRDefault="00570641" w:rsidP="005E34A5">
            <w:pPr>
              <w:jc w:val="both"/>
              <w:rPr>
                <w:rFonts w:cs="Arial"/>
              </w:rPr>
            </w:pPr>
          </w:p>
          <w:p w14:paraId="29A7FC52" w14:textId="794AD93A" w:rsidR="00570641" w:rsidRPr="00F12B44" w:rsidRDefault="00570641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4. What </w:t>
            </w:r>
            <w:r w:rsidR="00254C10">
              <w:rPr>
                <w:rFonts w:cs="Arial"/>
              </w:rPr>
              <w:t>is</w:t>
            </w:r>
            <w:r w:rsidRPr="00F12B44">
              <w:rPr>
                <w:rFonts w:cs="Arial"/>
              </w:rPr>
              <w:t xml:space="preserve"> the potential </w:t>
            </w:r>
            <w:r w:rsidR="00254C10">
              <w:rPr>
                <w:rFonts w:cs="Arial"/>
              </w:rPr>
              <w:t xml:space="preserve">significance and impact </w:t>
            </w:r>
            <w:r w:rsidRPr="00F12B44">
              <w:rPr>
                <w:rFonts w:cs="Arial"/>
              </w:rPr>
              <w:t xml:space="preserve">of </w:t>
            </w:r>
            <w:r w:rsidR="00254C10">
              <w:rPr>
                <w:rFonts w:cs="Arial"/>
              </w:rPr>
              <w:t>your proposed activity</w:t>
            </w:r>
            <w:r w:rsidRPr="00F12B4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to the diagnosis and management of primary aldosteronism</w:t>
            </w:r>
            <w:r w:rsidR="00254C10">
              <w:rPr>
                <w:rFonts w:cs="Arial"/>
              </w:rPr>
              <w:t xml:space="preserve"> more broadly</w:t>
            </w:r>
            <w:r w:rsidRPr="00F12B44">
              <w:rPr>
                <w:rFonts w:cs="Arial"/>
              </w:rPr>
              <w:t xml:space="preserve">? </w:t>
            </w:r>
            <w:r w:rsidR="005153A8">
              <w:rPr>
                <w:rFonts w:cs="Arial"/>
              </w:rPr>
              <w:t>(max 1/2 page)</w:t>
            </w:r>
          </w:p>
        </w:tc>
      </w:tr>
      <w:tr w:rsidR="00570641" w:rsidRPr="00F12B44" w14:paraId="7A016277" w14:textId="77777777" w:rsidTr="00B21C5F">
        <w:trPr>
          <w:trHeight w:val="248"/>
        </w:trPr>
        <w:tc>
          <w:tcPr>
            <w:tcW w:w="102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737E" w14:textId="77777777" w:rsidR="000A669F" w:rsidRDefault="000A669F" w:rsidP="005E34A5">
            <w:pPr>
              <w:jc w:val="both"/>
              <w:rPr>
                <w:rFonts w:cs="Arial"/>
              </w:rPr>
            </w:pPr>
          </w:p>
          <w:p w14:paraId="0E980B97" w14:textId="1AB0E178" w:rsidR="000A669F" w:rsidRPr="00F12B44" w:rsidRDefault="000A669F" w:rsidP="005E34A5">
            <w:pPr>
              <w:jc w:val="both"/>
              <w:rPr>
                <w:rFonts w:cs="Arial"/>
              </w:rPr>
            </w:pPr>
          </w:p>
        </w:tc>
      </w:tr>
    </w:tbl>
    <w:p w14:paraId="64260A5A" w14:textId="16E0D3A3" w:rsidR="00B21C5F" w:rsidRDefault="00B21C5F"/>
    <w:tbl>
      <w:tblPr>
        <w:tblStyle w:val="TableGrid1"/>
        <w:tblpPr w:leftFromText="180" w:rightFromText="180" w:vertAnchor="text" w:tblpX="-440" w:tblpY="1"/>
        <w:tblOverlap w:val="never"/>
        <w:tblW w:w="10448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0216"/>
        <w:gridCol w:w="232"/>
      </w:tblGrid>
      <w:tr w:rsidR="00570641" w:rsidRPr="00F12B44" w14:paraId="06948D39" w14:textId="77777777" w:rsidTr="005153A8">
        <w:trPr>
          <w:gridAfter w:val="1"/>
          <w:wAfter w:w="232" w:type="dxa"/>
          <w:trHeight w:val="248"/>
        </w:trPr>
        <w:tc>
          <w:tcPr>
            <w:tcW w:w="10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5F4986" w14:textId="0CF0775C" w:rsidR="00570641" w:rsidRPr="00F12B44" w:rsidRDefault="00254C10" w:rsidP="005E34A5">
            <w:pPr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5. </w:t>
            </w:r>
            <w:r>
              <w:rPr>
                <w:rFonts w:cs="Arial"/>
              </w:rPr>
              <w:t xml:space="preserve">Please outline your proposed budget justification for your </w:t>
            </w:r>
            <w:r w:rsidR="003219CC">
              <w:rPr>
                <w:rFonts w:cs="Arial"/>
              </w:rPr>
              <w:t>training and learning opportunity</w:t>
            </w:r>
            <w:r w:rsidR="005153A8">
              <w:rPr>
                <w:rFonts w:cs="Arial"/>
              </w:rPr>
              <w:t xml:space="preserve"> </w:t>
            </w:r>
          </w:p>
        </w:tc>
      </w:tr>
      <w:tr w:rsidR="00570641" w:rsidRPr="00F12B44" w14:paraId="2BBEAE88" w14:textId="77777777" w:rsidTr="005153A8">
        <w:trPr>
          <w:gridAfter w:val="1"/>
          <w:wAfter w:w="232" w:type="dxa"/>
          <w:trHeight w:val="248"/>
        </w:trPr>
        <w:tc>
          <w:tcPr>
            <w:tcW w:w="10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6FAA" w14:textId="0F05D965" w:rsidR="00A43CFC" w:rsidRDefault="00A43CFC" w:rsidP="005E34A5">
            <w:pPr>
              <w:jc w:val="both"/>
              <w:rPr>
                <w:rFonts w:cs="Arial"/>
              </w:rPr>
            </w:pPr>
          </w:p>
          <w:p w14:paraId="4247DEB2" w14:textId="24DFC82D" w:rsidR="00A43CFC" w:rsidRDefault="00A43CFC" w:rsidP="005E34A5">
            <w:pPr>
              <w:jc w:val="both"/>
              <w:rPr>
                <w:rFonts w:cs="Arial"/>
              </w:rPr>
            </w:pPr>
          </w:p>
          <w:p w14:paraId="380F2178" w14:textId="3783CF23" w:rsidR="005153A8" w:rsidRDefault="005153A8" w:rsidP="005E34A5">
            <w:pPr>
              <w:jc w:val="both"/>
              <w:rPr>
                <w:rFonts w:cs="Arial"/>
              </w:rPr>
            </w:pPr>
          </w:p>
          <w:p w14:paraId="56AE43AF" w14:textId="766785D6" w:rsidR="005153A8" w:rsidRDefault="005153A8" w:rsidP="005E34A5">
            <w:pPr>
              <w:jc w:val="both"/>
              <w:rPr>
                <w:rFonts w:cs="Arial"/>
              </w:rPr>
            </w:pPr>
          </w:p>
          <w:p w14:paraId="7C8646D8" w14:textId="4658C015" w:rsidR="005153A8" w:rsidRDefault="005153A8" w:rsidP="005E34A5">
            <w:pPr>
              <w:jc w:val="both"/>
              <w:rPr>
                <w:rFonts w:cs="Arial"/>
              </w:rPr>
            </w:pPr>
          </w:p>
          <w:p w14:paraId="55CDC9F5" w14:textId="52C99E29" w:rsidR="005153A8" w:rsidRDefault="005153A8" w:rsidP="005E34A5">
            <w:pPr>
              <w:jc w:val="both"/>
              <w:rPr>
                <w:rFonts w:cs="Arial"/>
              </w:rPr>
            </w:pPr>
          </w:p>
          <w:p w14:paraId="1BC562CA" w14:textId="7E6B9554" w:rsidR="005153A8" w:rsidRDefault="005153A8" w:rsidP="005E34A5">
            <w:pPr>
              <w:jc w:val="both"/>
              <w:rPr>
                <w:rFonts w:cs="Arial"/>
              </w:rPr>
            </w:pPr>
          </w:p>
          <w:p w14:paraId="004CAF55" w14:textId="18EEEE14" w:rsidR="005153A8" w:rsidRDefault="005153A8" w:rsidP="005E34A5">
            <w:pPr>
              <w:jc w:val="both"/>
              <w:rPr>
                <w:rFonts w:cs="Arial"/>
              </w:rPr>
            </w:pPr>
          </w:p>
          <w:p w14:paraId="21303076" w14:textId="50BFF3BE" w:rsidR="005153A8" w:rsidRDefault="005153A8" w:rsidP="005E34A5">
            <w:pPr>
              <w:jc w:val="both"/>
              <w:rPr>
                <w:rFonts w:cs="Arial"/>
              </w:rPr>
            </w:pPr>
          </w:p>
          <w:p w14:paraId="6EF69A03" w14:textId="77777777" w:rsidR="005153A8" w:rsidRDefault="005153A8" w:rsidP="005E34A5">
            <w:pPr>
              <w:jc w:val="both"/>
              <w:rPr>
                <w:rFonts w:cs="Arial"/>
              </w:rPr>
            </w:pPr>
          </w:p>
          <w:p w14:paraId="2345118A" w14:textId="7D8DC191" w:rsidR="00A43CFC" w:rsidRPr="00F12B44" w:rsidRDefault="00A43CFC" w:rsidP="005E34A5">
            <w:pPr>
              <w:jc w:val="both"/>
              <w:rPr>
                <w:rFonts w:cs="Arial"/>
              </w:rPr>
            </w:pPr>
          </w:p>
        </w:tc>
      </w:tr>
      <w:tr w:rsidR="005153A8" w:rsidRPr="00F12B44" w14:paraId="01E40D53" w14:textId="77777777" w:rsidTr="006A2112">
        <w:trPr>
          <w:trHeight w:val="1549"/>
        </w:trPr>
        <w:tc>
          <w:tcPr>
            <w:tcW w:w="10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1"/>
              <w:tblpPr w:leftFromText="180" w:rightFromText="180" w:vertAnchor="text" w:tblpX="-440" w:tblpY="1"/>
              <w:tblOverlap w:val="never"/>
              <w:tblW w:w="10216" w:type="dxa"/>
              <w:tblCellMar>
                <w:top w:w="57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0216"/>
            </w:tblGrid>
            <w:tr w:rsidR="005153A8" w:rsidRPr="00F12B44" w14:paraId="573BFC7C" w14:textId="77777777" w:rsidTr="009F36EF">
              <w:tc>
                <w:tcPr>
                  <w:tcW w:w="10216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201E6C" w14:textId="77777777" w:rsidR="005153A8" w:rsidRPr="00F12B44" w:rsidRDefault="005153A8" w:rsidP="005153A8">
                  <w:pPr>
                    <w:jc w:val="both"/>
                    <w:rPr>
                      <w:rFonts w:cs="Arial"/>
                      <w:b/>
                    </w:rPr>
                  </w:pPr>
                  <w:r w:rsidRPr="00F12B44">
                    <w:rPr>
                      <w:rFonts w:eastAsia="MS Mincho" w:cs="Arial"/>
                      <w:lang w:val="en-AU" w:eastAsia="zh-CN"/>
                    </w:rPr>
                    <w:t xml:space="preserve"> </w:t>
                  </w:r>
                  <w:r w:rsidRPr="0094707F">
                    <w:rPr>
                      <w:sz w:val="22"/>
                      <w:szCs w:val="22"/>
                    </w:rPr>
                    <w:t xml:space="preserve"> </w:t>
                  </w:r>
                  <w:r w:rsidRPr="00F12B44">
                    <w:rPr>
                      <w:rFonts w:cs="Arial"/>
                      <w:b/>
                    </w:rPr>
                    <w:t xml:space="preserve">Part </w:t>
                  </w:r>
                  <w:r>
                    <w:rPr>
                      <w:rFonts w:cs="Arial"/>
                      <w:b/>
                    </w:rPr>
                    <w:t>C</w:t>
                  </w:r>
                  <w:r w:rsidRPr="00F12B44">
                    <w:rPr>
                      <w:rFonts w:cs="Arial"/>
                      <w:b/>
                    </w:rPr>
                    <w:t xml:space="preserve">: </w:t>
                  </w:r>
                  <w:r>
                    <w:rPr>
                      <w:rFonts w:cs="Arial"/>
                      <w:b/>
                    </w:rPr>
                    <w:t>Career Disruptions</w:t>
                  </w:r>
                </w:p>
              </w:tc>
            </w:tr>
            <w:tr w:rsidR="005153A8" w:rsidRPr="00F12B44" w14:paraId="6CCD5438" w14:textId="77777777" w:rsidTr="009F36EF">
              <w:trPr>
                <w:trHeight w:val="248"/>
              </w:trPr>
              <w:tc>
                <w:tcPr>
                  <w:tcW w:w="102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52066D" w14:textId="77777777" w:rsidR="005153A8" w:rsidRPr="00F12B44" w:rsidRDefault="005153A8" w:rsidP="005153A8">
                  <w:pPr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6. Where relevant, please outline any career disruptions in the past ten years (max 1 page). </w:t>
                  </w:r>
                  <w:r>
                    <w:t xml:space="preserve"> </w:t>
                  </w:r>
                </w:p>
              </w:tc>
            </w:tr>
            <w:tr w:rsidR="005153A8" w:rsidRPr="00F12B44" w14:paraId="5B63B0E6" w14:textId="77777777" w:rsidTr="009F36EF">
              <w:trPr>
                <w:trHeight w:val="248"/>
              </w:trPr>
              <w:tc>
                <w:tcPr>
                  <w:tcW w:w="10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24D345" w14:textId="77777777" w:rsidR="005153A8" w:rsidRPr="00F12B44" w:rsidRDefault="005153A8" w:rsidP="005153A8">
                  <w:pPr>
                    <w:ind w:left="22"/>
                    <w:jc w:val="both"/>
                    <w:rPr>
                      <w:rFonts w:cs="Arial"/>
                    </w:rPr>
                  </w:pPr>
                </w:p>
                <w:p w14:paraId="4BC9B956" w14:textId="77777777" w:rsidR="005153A8" w:rsidRPr="00F12B44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14D7E5B9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399496A4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1463E068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6A4AC8E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067C94F6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746B5EE1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623E2CF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39C10FD1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3E889EFD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1A48367D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F5F266F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60526609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4214ED2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1CD9A92E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653C09D9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4B52B641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3F26AF15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4A179FCE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075A8040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35F6C5A2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7089C09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0056EA5A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21693372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BE77175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8F883F2" w14:textId="77777777" w:rsidR="005153A8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  <w:p w14:paraId="50EAD113" w14:textId="77777777" w:rsidR="005153A8" w:rsidRPr="00F12B44" w:rsidRDefault="005153A8" w:rsidP="005153A8">
                  <w:pPr>
                    <w:jc w:val="both"/>
                    <w:rPr>
                      <w:rFonts w:cs="Arial"/>
                    </w:rPr>
                  </w:pPr>
                </w:p>
              </w:tc>
            </w:tr>
          </w:tbl>
          <w:p w14:paraId="1A865015" w14:textId="77777777" w:rsidR="005153A8" w:rsidRDefault="005153A8" w:rsidP="005153A8">
            <w:pPr>
              <w:jc w:val="both"/>
              <w:rPr>
                <w:rFonts w:eastAsia="MS Mincho" w:cs="Arial"/>
                <w:lang w:val="en-AU" w:eastAsia="zh-CN"/>
              </w:rPr>
            </w:pPr>
          </w:p>
          <w:p w14:paraId="4CA21A9E" w14:textId="77777777" w:rsidR="005153A8" w:rsidRPr="00F12B44" w:rsidRDefault="005153A8" w:rsidP="005153A8">
            <w:pPr>
              <w:ind w:left="720"/>
              <w:contextualSpacing/>
              <w:jc w:val="both"/>
              <w:rPr>
                <w:rFonts w:cs="Arial"/>
              </w:rPr>
            </w:pPr>
          </w:p>
        </w:tc>
      </w:tr>
      <w:tr w:rsidR="00570641" w:rsidRPr="00F12B44" w14:paraId="51B3E192" w14:textId="77777777" w:rsidTr="005153A8">
        <w:trPr>
          <w:gridAfter w:val="1"/>
          <w:wAfter w:w="232" w:type="dxa"/>
          <w:trHeight w:val="1549"/>
        </w:trPr>
        <w:tc>
          <w:tcPr>
            <w:tcW w:w="10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A5140" w14:textId="514110EC" w:rsidR="00570641" w:rsidRPr="00F12B44" w:rsidRDefault="000A669F" w:rsidP="005E34A5">
            <w:pPr>
              <w:jc w:val="both"/>
              <w:rPr>
                <w:rFonts w:eastAsia="MS Mincho" w:cs="Arial"/>
                <w:lang w:val="en-AU" w:eastAsia="zh-CN"/>
              </w:rPr>
            </w:pPr>
            <w:r>
              <w:rPr>
                <w:rFonts w:eastAsia="MS Mincho" w:cs="Arial"/>
                <w:lang w:val="en-AU" w:eastAsia="zh-CN"/>
              </w:rPr>
              <w:lastRenderedPageBreak/>
              <w:t>7</w:t>
            </w:r>
            <w:r w:rsidR="00570641" w:rsidRPr="00F12B44">
              <w:rPr>
                <w:rFonts w:eastAsia="MS Mincho" w:cs="Arial"/>
                <w:lang w:val="en-AU" w:eastAsia="zh-CN"/>
              </w:rPr>
              <w:t>.    Please also attach</w:t>
            </w:r>
          </w:p>
          <w:p w14:paraId="4DC56BA1" w14:textId="0503F94A" w:rsidR="00B21C5F" w:rsidRPr="00F12B44" w:rsidRDefault="00B21C5F" w:rsidP="00B21C5F">
            <w:pPr>
              <w:numPr>
                <w:ilvl w:val="0"/>
                <w:numId w:val="4"/>
              </w:numPr>
              <w:jc w:val="both"/>
              <w:rPr>
                <w:rFonts w:eastAsia="MS Mincho" w:cs="Arial"/>
                <w:lang w:val="en-AU" w:eastAsia="zh-CN"/>
              </w:rPr>
            </w:pPr>
            <w:r w:rsidRPr="00F12B44">
              <w:rPr>
                <w:rFonts w:eastAsia="MS Mincho" w:cs="Arial"/>
                <w:lang w:val="en-AU" w:eastAsia="zh-CN"/>
              </w:rPr>
              <w:t xml:space="preserve">A </w:t>
            </w:r>
            <w:r w:rsidRPr="00F12B44">
              <w:rPr>
                <w:rFonts w:eastAsia="MS Mincho" w:cs="Arial"/>
                <w:u w:val="single"/>
                <w:lang w:val="en-AU" w:eastAsia="zh-CN"/>
              </w:rPr>
              <w:t xml:space="preserve">brief </w:t>
            </w:r>
            <w:r w:rsidRPr="00F12B44">
              <w:rPr>
                <w:rFonts w:eastAsia="MS Mincho" w:cs="Arial"/>
                <w:u w:val="single"/>
                <w:lang w:eastAsia="zh-CN"/>
              </w:rPr>
              <w:t>2-page</w:t>
            </w:r>
            <w:r w:rsidRPr="00F12B44">
              <w:rPr>
                <w:rFonts w:eastAsia="MS Mincho" w:cs="Arial"/>
                <w:u w:val="single"/>
                <w:lang w:val="en-AU" w:eastAsia="zh-CN"/>
              </w:rPr>
              <w:t xml:space="preserve"> CV</w:t>
            </w:r>
            <w:r w:rsidRPr="00F12B44">
              <w:rPr>
                <w:rFonts w:eastAsia="MS Mincho" w:cs="Arial"/>
                <w:lang w:val="en-AU" w:eastAsia="zh-CN"/>
              </w:rPr>
              <w:t xml:space="preserve"> </w:t>
            </w:r>
            <w:r>
              <w:t xml:space="preserve">highlighting your research outputs i.e. a list of publications, research funding, conferences and professional contributions in the past </w:t>
            </w:r>
            <w:r w:rsidR="00432741">
              <w:t>five</w:t>
            </w:r>
            <w:r>
              <w:t xml:space="preserve"> years. Where relevant, please include any career disruptions</w:t>
            </w:r>
            <w:r w:rsidR="00E60B6D">
              <w:t>;</w:t>
            </w:r>
          </w:p>
          <w:p w14:paraId="29BED44F" w14:textId="71B65FAC" w:rsidR="00B21C5F" w:rsidRPr="0094707F" w:rsidRDefault="00B21C5F" w:rsidP="00B21C5F">
            <w:pPr>
              <w:numPr>
                <w:ilvl w:val="0"/>
                <w:numId w:val="4"/>
              </w:numPr>
              <w:contextualSpacing/>
              <w:jc w:val="both"/>
              <w:rPr>
                <w:rFonts w:cs="Arial"/>
              </w:rPr>
            </w:pPr>
            <w:r w:rsidRPr="00F12B44">
              <w:rPr>
                <w:rFonts w:cs="Arial"/>
              </w:rPr>
              <w:t xml:space="preserve">A </w:t>
            </w:r>
            <w:r w:rsidRPr="00F12B44">
              <w:rPr>
                <w:rFonts w:cs="Arial"/>
                <w:u w:val="single"/>
              </w:rPr>
              <w:t xml:space="preserve">letter of </w:t>
            </w:r>
            <w:r>
              <w:rPr>
                <w:rFonts w:cs="Arial"/>
                <w:u w:val="single"/>
              </w:rPr>
              <w:t>recommendation</w:t>
            </w:r>
            <w:r w:rsidRPr="00F12B44">
              <w:rPr>
                <w:rFonts w:cs="Arial"/>
              </w:rPr>
              <w:t xml:space="preserve"> from your </w:t>
            </w:r>
            <w:r>
              <w:rPr>
                <w:rFonts w:cs="Arial"/>
              </w:rPr>
              <w:t>mentor or supervisor</w:t>
            </w:r>
            <w:r w:rsidRPr="00F12B44">
              <w:rPr>
                <w:rFonts w:cs="Arial"/>
              </w:rPr>
              <w:t xml:space="preserve"> indicating </w:t>
            </w:r>
            <w:r>
              <w:rPr>
                <w:rFonts w:cs="Arial"/>
              </w:rPr>
              <w:t xml:space="preserve">their </w:t>
            </w:r>
            <w:r w:rsidRPr="00F12B44">
              <w:rPr>
                <w:rFonts w:cs="Arial"/>
              </w:rPr>
              <w:t xml:space="preserve">support and </w:t>
            </w:r>
            <w:r>
              <w:rPr>
                <w:rFonts w:cs="Arial"/>
              </w:rPr>
              <w:t>discussing</w:t>
            </w:r>
            <w:r w:rsidRPr="00F12B44">
              <w:rPr>
                <w:rFonts w:cs="Arial"/>
              </w:rPr>
              <w:t xml:space="preserve"> the relevance</w:t>
            </w:r>
            <w:r>
              <w:rPr>
                <w:rFonts w:cs="Arial"/>
              </w:rPr>
              <w:t xml:space="preserve"> and significance</w:t>
            </w:r>
            <w:r w:rsidRPr="00F12B44">
              <w:rPr>
                <w:rFonts w:cs="Arial"/>
              </w:rPr>
              <w:t xml:space="preserve"> of the proposed </w:t>
            </w:r>
            <w:r>
              <w:rPr>
                <w:rFonts w:cs="Arial"/>
              </w:rPr>
              <w:t>activity</w:t>
            </w:r>
            <w:r w:rsidRPr="00F12B4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(max 1 page)</w:t>
            </w:r>
            <w:r w:rsidR="00E60B6D">
              <w:rPr>
                <w:rFonts w:cs="Arial"/>
              </w:rPr>
              <w:t>;</w:t>
            </w:r>
          </w:p>
          <w:p w14:paraId="18E3A5DB" w14:textId="60786AAA" w:rsidR="00B21C5F" w:rsidRPr="00EF70C7" w:rsidRDefault="00B21C5F" w:rsidP="00B21C5F">
            <w:pPr>
              <w:numPr>
                <w:ilvl w:val="0"/>
                <w:numId w:val="4"/>
              </w:numPr>
              <w:contextualSpacing/>
              <w:jc w:val="both"/>
              <w:rPr>
                <w:rFonts w:cs="Arial"/>
              </w:rPr>
            </w:pPr>
            <w:r w:rsidRPr="0094707F">
              <w:rPr>
                <w:rFonts w:cs="Arial"/>
              </w:rPr>
              <w:t>Where necessary, please provide evidence (i.e. email confirmation / letter) from the host laboratory</w:t>
            </w:r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centre</w:t>
            </w:r>
            <w:proofErr w:type="spellEnd"/>
            <w:r>
              <w:rPr>
                <w:rFonts w:cs="Arial"/>
              </w:rPr>
              <w:t>, clinic or institution,</w:t>
            </w:r>
            <w:r w:rsidRPr="0094707F">
              <w:rPr>
                <w:rFonts w:cs="Arial"/>
              </w:rPr>
              <w:t xml:space="preserve"> indicating their support of your visit</w:t>
            </w:r>
            <w:r w:rsidR="00E60B6D">
              <w:rPr>
                <w:rFonts w:cs="Arial"/>
              </w:rPr>
              <w:t>.</w:t>
            </w:r>
          </w:p>
          <w:p w14:paraId="4B6DE340" w14:textId="77777777" w:rsidR="00570641" w:rsidRPr="00F12B44" w:rsidRDefault="00570641" w:rsidP="005E34A5">
            <w:pPr>
              <w:contextualSpacing/>
              <w:jc w:val="both"/>
              <w:rPr>
                <w:rFonts w:cs="Arial"/>
              </w:rPr>
            </w:pPr>
          </w:p>
        </w:tc>
      </w:tr>
    </w:tbl>
    <w:p w14:paraId="43127E33" w14:textId="77777777" w:rsidR="00A43CFC" w:rsidRDefault="00A43CFC" w:rsidP="005E34A5">
      <w:pPr>
        <w:jc w:val="both"/>
      </w:pPr>
      <w:r w:rsidRPr="009D61E5">
        <w:rPr>
          <w:b/>
        </w:rPr>
        <w:t>Applications should be submitted as a single, combined PDF file</w:t>
      </w:r>
      <w:r>
        <w:t xml:space="preserve"> and named as follows: </w:t>
      </w:r>
    </w:p>
    <w:p w14:paraId="18208FCD" w14:textId="0FEE48E7" w:rsidR="0044113C" w:rsidRDefault="0044113C" w:rsidP="005E34A5">
      <w:pPr>
        <w:jc w:val="both"/>
      </w:pPr>
      <w:r>
        <w:t>PACE</w:t>
      </w:r>
      <w:r w:rsidRPr="007A2554">
        <w:t xml:space="preserve"> </w:t>
      </w:r>
      <w:r>
        <w:t xml:space="preserve">Training </w:t>
      </w:r>
      <w:r w:rsidR="00B21C5F">
        <w:t>Opportunity</w:t>
      </w:r>
      <w:r>
        <w:t xml:space="preserve"> Grants_2025_Full Name.pdf </w:t>
      </w:r>
    </w:p>
    <w:p w14:paraId="7CE17746" w14:textId="77777777" w:rsidR="00570641" w:rsidRDefault="00570641" w:rsidP="005E34A5">
      <w:pPr>
        <w:jc w:val="both"/>
      </w:pPr>
    </w:p>
    <w:p w14:paraId="60348381" w14:textId="77777777" w:rsidR="00C51E8C" w:rsidRDefault="00C51E8C" w:rsidP="00642479">
      <w:r>
        <w:t xml:space="preserve">For any enquiries, please contact Michelle Kouspou (PACE Project Manager) at </w:t>
      </w:r>
      <w:hyperlink r:id="rId21" w:history="1">
        <w:r w:rsidRPr="00B569A0">
          <w:rPr>
            <w:rStyle w:val="Hyperlink"/>
          </w:rPr>
          <w:t>michelle.kouspou@hudson.org.au</w:t>
        </w:r>
      </w:hyperlink>
      <w:r>
        <w:t>.</w:t>
      </w:r>
    </w:p>
    <w:p w14:paraId="59A5E3F9" w14:textId="77777777" w:rsidR="00C51E8C" w:rsidRDefault="00C51E8C" w:rsidP="00C51E8C">
      <w:pPr>
        <w:jc w:val="both"/>
      </w:pPr>
    </w:p>
    <w:p w14:paraId="4C27A7D0" w14:textId="77777777" w:rsidR="00C51E8C" w:rsidRDefault="00C51E8C" w:rsidP="00C51E8C">
      <w:pPr>
        <w:jc w:val="both"/>
      </w:pPr>
      <w:r>
        <w:t xml:space="preserve">To submit your application, please email </w:t>
      </w:r>
      <w:hyperlink r:id="rId22" w:history="1">
        <w:r w:rsidRPr="00B569A0">
          <w:rPr>
            <w:rStyle w:val="Hyperlink"/>
          </w:rPr>
          <w:t>pace@hudson.org.au</w:t>
        </w:r>
      </w:hyperlink>
      <w:r>
        <w:t>.</w:t>
      </w:r>
    </w:p>
    <w:p w14:paraId="285DC708" w14:textId="77777777" w:rsidR="00C51E8C" w:rsidRDefault="00C51E8C" w:rsidP="00C51E8C">
      <w:pPr>
        <w:jc w:val="both"/>
        <w:rPr>
          <w:b/>
        </w:rPr>
      </w:pPr>
    </w:p>
    <w:p w14:paraId="30A94A09" w14:textId="77777777" w:rsidR="00C51E8C" w:rsidRDefault="00C51E8C" w:rsidP="00C51E8C">
      <w:pPr>
        <w:jc w:val="both"/>
      </w:pPr>
      <w:r w:rsidRPr="00227834">
        <w:rPr>
          <w:b/>
        </w:rPr>
        <w:t xml:space="preserve">Application Due </w:t>
      </w:r>
      <w:r w:rsidRPr="00AA6E0D">
        <w:rPr>
          <w:b/>
        </w:rPr>
        <w:t>Date:</w:t>
      </w:r>
      <w:r w:rsidRPr="00AA6E0D">
        <w:t xml:space="preserve"> </w:t>
      </w:r>
      <w:r w:rsidRPr="00DE06CA">
        <w:rPr>
          <w:b/>
        </w:rPr>
        <w:t>5pm AEST</w:t>
      </w:r>
      <w:r>
        <w:rPr>
          <w:b/>
        </w:rPr>
        <w:t xml:space="preserve"> on</w:t>
      </w:r>
      <w:r w:rsidRPr="00AA6E0D">
        <w:rPr>
          <w:b/>
        </w:rPr>
        <w:t xml:space="preserve"> Monday 5</w:t>
      </w:r>
      <w:r w:rsidRPr="00AA6E0D">
        <w:rPr>
          <w:b/>
          <w:vertAlign w:val="superscript"/>
        </w:rPr>
        <w:t>th</w:t>
      </w:r>
      <w:r w:rsidRPr="00AA6E0D">
        <w:rPr>
          <w:b/>
        </w:rPr>
        <w:t xml:space="preserve"> May 2025 </w:t>
      </w:r>
    </w:p>
    <w:p w14:paraId="011BDAD1" w14:textId="77777777" w:rsidR="00570641" w:rsidRPr="00A70237" w:rsidRDefault="00570641" w:rsidP="005E34A5">
      <w:pPr>
        <w:jc w:val="both"/>
      </w:pPr>
      <w:bookmarkStart w:id="1" w:name="_GoBack"/>
      <w:bookmarkEnd w:id="1"/>
    </w:p>
    <w:sectPr w:rsidR="00570641" w:rsidRPr="00A70237" w:rsidSect="007E7665">
      <w:headerReference w:type="default" r:id="rId23"/>
      <w:footerReference w:type="default" r:id="rId24"/>
      <w:pgSz w:w="11906" w:h="16838"/>
      <w:pgMar w:top="2727" w:right="1440" w:bottom="1440" w:left="144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C18E637" w16cex:dateUtc="2025-02-20T11:02:00Z"/>
  <w16cex:commentExtensible w16cex:durableId="2B61DEF8">
    <w16cex:extLst>
      <w16:ext w16:uri="{CE6994B0-6A32-4C9F-8C6B-6E91EDA988CE}">
        <cr:reactions xmlns:cr="http://schemas.microsoft.com/office/comments/2020/reactions">
          <cr:reaction reactionType="1">
            <cr:reactionInfo dateUtc="2025-02-20T11:02:45Z">
              <cr:user userId="S::peter.fuller@hudson.org.au::dd95da3d-0ea7-4a23-aca7-bc94dbe362cb" userProvider="AD" userName="Peter Fuller"/>
            </cr:reactionInfo>
          </cr:reaction>
        </cr:reactions>
      </w16:ext>
    </w16cex:extLst>
  </w16cex:commentExtensible>
  <w16cex:commentExtensible w16cex:durableId="532C054C" w16cex:dateUtc="2025-02-20T11:04:00Z"/>
  <w16cex:commentExtensible w16cex:durableId="2B604A92" w16cex:dateUtc="2025-02-19T01:18:00Z"/>
  <w16cex:commentExtensible w16cex:durableId="68E16F48" w16cex:dateUtc="2025-02-20T11:04:00Z"/>
  <w16cex:commentExtensible w16cex:durableId="2B604AAF" w16cex:dateUtc="2025-02-19T01:18:00Z">
    <w16cex:extLst>
      <w16:ext w16:uri="{CE6994B0-6A32-4C9F-8C6B-6E91EDA988CE}">
        <cr:reactions xmlns:cr="http://schemas.microsoft.com/office/comments/2020/reactions">
          <cr:reaction reactionType="1">
            <cr:reactionInfo dateUtc="2025-02-20T11:05:16Z">
              <cr:user userId="S::peter.fuller@hudson.org.au::dd95da3d-0ea7-4a23-aca7-bc94dbe362cb" userProvider="AD" userName="Peter Fuller"/>
            </cr:reactionInfo>
          </cr:reaction>
        </cr:reactions>
      </w16:ext>
    </w16cex:extLst>
  </w16cex:commentExtensible>
  <w16cex:commentExtensible w16cex:durableId="057B2530" w16cex:dateUtc="2025-02-20T11:07:00Z"/>
  <w16cex:commentExtensible w16cex:durableId="2B604AF3" w16cex:dateUtc="2025-02-19T01:20:00Z"/>
  <w16cex:commentExtensible w16cex:durableId="2B604B20" w16cex:dateUtc="2025-02-19T01:20:00Z"/>
  <w16cex:commentExtensible w16cex:durableId="2B604B39" w16cex:dateUtc="2025-02-19T01:21:00Z"/>
  <w16cex:commentExtensible w16cex:durableId="1DACFA3F" w16cex:dateUtc="2025-02-20T11:08:00Z"/>
  <w16cex:commentExtensible w16cex:durableId="2B604B62" w16cex:dateUtc="2025-02-19T01:21:00Z"/>
  <w16cex:commentExtensible w16cex:durableId="0CE8F8D5" w16cex:dateUtc="2025-02-20T11:09:00Z"/>
  <w16cex:commentExtensible w16cex:durableId="2B604B87" w16cex:dateUtc="2025-02-19T01:22:00Z"/>
  <w16cex:commentExtensible w16cex:durableId="758B3578" w16cex:dateUtc="2025-02-20T11:11:00Z"/>
  <w16cex:commentExtensible w16cex:durableId="2B604CD7" w16cex:dateUtc="2025-02-19T01:28:00Z"/>
  <w16cex:commentExtensible w16cex:durableId="2B604C74" w16cex:dateUtc="2025-02-19T01:26:00Z"/>
  <w16cex:commentExtensible w16cex:durableId="720AEB67" w16cex:dateUtc="2025-02-20T11:12:00Z"/>
  <w16cex:commentExtensible w16cex:durableId="2B604C57" w16cex:dateUtc="2025-02-19T01:25:00Z"/>
  <w16cex:commentExtensible w16cex:durableId="4543E28F" w16cex:dateUtc="2025-02-20T11:13:00Z"/>
  <w16cex:commentExtensible w16cex:durableId="2B604D9F" w16cex:dateUtc="2025-02-19T01:31:00Z"/>
  <w16cex:commentExtensible w16cex:durableId="14181E68" w16cex:dateUtc="2025-02-20T11:13:00Z"/>
  <w16cex:commentExtensible w16cex:durableId="2B604D17" w16cex:dateUtc="2025-02-19T01:29:00Z"/>
  <w16cex:commentExtensible w16cex:durableId="2B604D92" w16cex:dateUtc="2025-02-19T01:31:00Z"/>
  <w16cex:commentExtensible w16cex:durableId="74D88EF1" w16cex:dateUtc="2025-02-20T11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3B20D" w14:textId="77777777" w:rsidR="000C5978" w:rsidRDefault="000C5978" w:rsidP="007254B4">
      <w:r>
        <w:separator/>
      </w:r>
    </w:p>
  </w:endnote>
  <w:endnote w:type="continuationSeparator" w:id="0">
    <w:p w14:paraId="78404707" w14:textId="77777777" w:rsidR="000C5978" w:rsidRDefault="000C5978" w:rsidP="00725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C69D8035-7B6B-4909-A39C-9DE784AE4589}"/>
    <w:embedBold r:id="rId2" w:fontKey="{88CB5DD2-D575-4558-8F46-F39EBDF2E29A}"/>
    <w:embedItalic r:id="rId3" w:fontKey="{0F148A3B-0817-4583-A534-DCBADC921B13}"/>
  </w:font>
  <w:font w:name="Barlow">
    <w:altName w:val="Calibri"/>
    <w:charset w:val="4D"/>
    <w:family w:val="auto"/>
    <w:pitch w:val="variable"/>
    <w:sig w:usb0="20000007" w:usb1="00000000" w:usb2="00000000" w:usb3="00000000" w:csb0="00000193" w:csb1="00000000"/>
    <w:embedRegular r:id="rId4" w:fontKey="{27D9DD27-5F62-43E5-A062-AC654F048491}"/>
    <w:embedBold r:id="rId5" w:fontKey="{5EEEC283-57C3-4178-A567-949FD7E663AF}"/>
    <w:embedItalic r:id="rId6" w:fontKey="{E1D53583-085C-40DF-A831-69C612896C3E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7" w:fontKey="{81F0A3CE-F3D0-4279-8AC3-F90D7206804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D01F8C7-EEBB-43BB-BCCD-347BBE4AB5C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72C121B8-DA9B-4D8D-80B7-B4C0DA7F8429}"/>
    <w:embedBold r:id="rId10" w:fontKey="{80DE1D29-927B-4D2A-971C-2FCC05A6835F}"/>
    <w:embedItalic r:id="rId11" w:fontKey="{02B4D175-B997-4788-B056-25DD1B71E6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Calibri"/>
    <w:charset w:val="4D"/>
    <w:family w:val="auto"/>
    <w:pitch w:val="variable"/>
    <w:sig w:usb0="A00002FF" w:usb1="5000204B" w:usb2="00000000" w:usb3="00000000" w:csb0="00000197" w:csb1="00000000"/>
    <w:embedBold r:id="rId12" w:fontKey="{023A6E70-E7C3-4724-A825-F8768E6D977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E224C" w14:textId="77777777" w:rsidR="00570641" w:rsidRDefault="0057064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024604" wp14:editId="65FC6051">
          <wp:simplePos x="0" y="0"/>
          <wp:positionH relativeFrom="column">
            <wp:posOffset>-939800</wp:posOffset>
          </wp:positionH>
          <wp:positionV relativeFrom="paragraph">
            <wp:posOffset>203200</wp:posOffset>
          </wp:positionV>
          <wp:extent cx="7963006" cy="546100"/>
          <wp:effectExtent l="0" t="0" r="0" b="6350"/>
          <wp:wrapNone/>
          <wp:docPr id="1636238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2385" name="Picture 163623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006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C6BABE" w14:textId="77777777" w:rsidR="00570641" w:rsidRDefault="005706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C40E23" wp14:editId="575F07E4">
              <wp:simplePos x="0" y="0"/>
              <wp:positionH relativeFrom="column">
                <wp:posOffset>-266700</wp:posOffset>
              </wp:positionH>
              <wp:positionV relativeFrom="paragraph">
                <wp:posOffset>209550</wp:posOffset>
              </wp:positionV>
              <wp:extent cx="3556000" cy="228600"/>
              <wp:effectExtent l="0" t="0" r="0" b="0"/>
              <wp:wrapNone/>
              <wp:docPr id="169433989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60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A06BD2" w14:textId="77777777" w:rsidR="00570641" w:rsidRPr="007254B4" w:rsidRDefault="00570641">
                          <w:pPr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254B4"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</w:rPr>
                            <w:t>e: pace@hudson.org.au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40E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21pt;margin-top:16.5pt;width:280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" filled="f" stroked="f" strokeweight=".5pt">
              <v:textbox inset="0,0,0,0">
                <w:txbxContent>
                  <w:p w14:paraId="48A06BD2" w14:textId="77777777" w:rsidR="00570641" w:rsidRPr="007254B4" w:rsidRDefault="00570641">
                    <w:pPr>
                      <w:rPr>
                        <w:rFonts w:ascii="Nunito" w:hAnsi="Nunito"/>
                        <w:b/>
                        <w:bCs/>
                        <w:color w:val="FFFFFF" w:themeColor="background1"/>
                      </w:rPr>
                    </w:pPr>
                    <w:r w:rsidRPr="007254B4">
                      <w:rPr>
                        <w:rFonts w:ascii="Nunito" w:hAnsi="Nunito"/>
                        <w:b/>
                        <w:bCs/>
                        <w:color w:val="FFFFFF" w:themeColor="background1"/>
                      </w:rPr>
                      <w:t>e: pace@hudson.org.au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BE91FD" wp14:editId="70F380C8">
              <wp:simplePos x="0" y="0"/>
              <wp:positionH relativeFrom="column">
                <wp:posOffset>2489200</wp:posOffset>
              </wp:positionH>
              <wp:positionV relativeFrom="paragraph">
                <wp:posOffset>209550</wp:posOffset>
              </wp:positionV>
              <wp:extent cx="3556000" cy="228600"/>
              <wp:effectExtent l="0" t="0" r="0" b="0"/>
              <wp:wrapNone/>
              <wp:docPr id="599007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60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58C481" w14:textId="77777777" w:rsidR="00570641" w:rsidRPr="007254B4" w:rsidRDefault="00570641" w:rsidP="007254B4">
                          <w:pPr>
                            <w:jc w:val="right"/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254B4"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</w:rPr>
                            <w:t>27–31 Wright Street Clayton VIC 3168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BE91FD" id="_x0000_s1027" type="#_x0000_t202" style="position:absolute;margin-left:196pt;margin-top:16.5pt;width:280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" filled="f" stroked="f" strokeweight=".5pt">
              <v:textbox inset="0,0,0,0">
                <w:txbxContent>
                  <w:p w14:paraId="5958C481" w14:textId="77777777" w:rsidR="00570641" w:rsidRPr="007254B4" w:rsidRDefault="00570641" w:rsidP="007254B4">
                    <w:pPr>
                      <w:jc w:val="right"/>
                      <w:rPr>
                        <w:rFonts w:ascii="Nunito" w:hAnsi="Nunito"/>
                        <w:b/>
                        <w:bCs/>
                        <w:color w:val="FFFFFF" w:themeColor="background1"/>
                      </w:rPr>
                    </w:pPr>
                    <w:r w:rsidRPr="007254B4">
                      <w:rPr>
                        <w:rFonts w:ascii="Nunito" w:hAnsi="Nunito"/>
                        <w:b/>
                        <w:bCs/>
                        <w:color w:val="FFFFFF" w:themeColor="background1"/>
                      </w:rPr>
                      <w:t>27–31 Wright Street Clayton VIC 3168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3EF97" w14:textId="77777777" w:rsidR="000C5978" w:rsidRDefault="000C5978" w:rsidP="007254B4">
      <w:r>
        <w:separator/>
      </w:r>
    </w:p>
  </w:footnote>
  <w:footnote w:type="continuationSeparator" w:id="0">
    <w:p w14:paraId="4233F4B1" w14:textId="77777777" w:rsidR="000C5978" w:rsidRDefault="000C5978" w:rsidP="00725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2906B" w14:textId="77777777" w:rsidR="00570641" w:rsidRDefault="00570641" w:rsidP="007254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1D6C21" wp14:editId="5ACA17DC">
          <wp:simplePos x="0" y="0"/>
          <wp:positionH relativeFrom="column">
            <wp:posOffset>-266700</wp:posOffset>
          </wp:positionH>
          <wp:positionV relativeFrom="paragraph">
            <wp:posOffset>-5080</wp:posOffset>
          </wp:positionV>
          <wp:extent cx="1435100" cy="747627"/>
          <wp:effectExtent l="0" t="0" r="0" b="1905"/>
          <wp:wrapNone/>
          <wp:docPr id="73108747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08747" name="Picture 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747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B394D" w14:textId="77777777" w:rsidR="00570641" w:rsidRDefault="00570641" w:rsidP="00725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D1608"/>
    <w:multiLevelType w:val="hybridMultilevel"/>
    <w:tmpl w:val="D03E64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55631"/>
    <w:multiLevelType w:val="hybridMultilevel"/>
    <w:tmpl w:val="3468F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21692"/>
    <w:multiLevelType w:val="hybridMultilevel"/>
    <w:tmpl w:val="41FCC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E6A2E"/>
    <w:multiLevelType w:val="hybridMultilevel"/>
    <w:tmpl w:val="53C29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45BE0"/>
    <w:multiLevelType w:val="hybridMultilevel"/>
    <w:tmpl w:val="F5AA33C6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CAA6285"/>
    <w:multiLevelType w:val="hybridMultilevel"/>
    <w:tmpl w:val="2856ED14"/>
    <w:lvl w:ilvl="0" w:tplc="4C2EEC3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76CA3"/>
    <w:multiLevelType w:val="hybridMultilevel"/>
    <w:tmpl w:val="DBA03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17009"/>
    <w:multiLevelType w:val="hybridMultilevel"/>
    <w:tmpl w:val="D33C1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B774E"/>
    <w:multiLevelType w:val="hybridMultilevel"/>
    <w:tmpl w:val="07F8FB24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95823"/>
    <w:multiLevelType w:val="hybridMultilevel"/>
    <w:tmpl w:val="E4A2D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EB2"/>
    <w:rsid w:val="00000478"/>
    <w:rsid w:val="00014501"/>
    <w:rsid w:val="0009339B"/>
    <w:rsid w:val="00093A8A"/>
    <w:rsid w:val="000A2954"/>
    <w:rsid w:val="000A669F"/>
    <w:rsid w:val="000C5978"/>
    <w:rsid w:val="000D0DA0"/>
    <w:rsid w:val="00112246"/>
    <w:rsid w:val="00181212"/>
    <w:rsid w:val="001A4459"/>
    <w:rsid w:val="001A45D9"/>
    <w:rsid w:val="001A5F4D"/>
    <w:rsid w:val="001D25D4"/>
    <w:rsid w:val="001F1421"/>
    <w:rsid w:val="00227834"/>
    <w:rsid w:val="002368E0"/>
    <w:rsid w:val="00254C10"/>
    <w:rsid w:val="00273279"/>
    <w:rsid w:val="0027624E"/>
    <w:rsid w:val="002908C1"/>
    <w:rsid w:val="00290F40"/>
    <w:rsid w:val="0029461E"/>
    <w:rsid w:val="002B4E09"/>
    <w:rsid w:val="002C2F04"/>
    <w:rsid w:val="002C7870"/>
    <w:rsid w:val="002D10B1"/>
    <w:rsid w:val="002F6829"/>
    <w:rsid w:val="003015A7"/>
    <w:rsid w:val="003137D9"/>
    <w:rsid w:val="003219CC"/>
    <w:rsid w:val="003238C0"/>
    <w:rsid w:val="00324769"/>
    <w:rsid w:val="00341187"/>
    <w:rsid w:val="00351E55"/>
    <w:rsid w:val="003711A5"/>
    <w:rsid w:val="00386906"/>
    <w:rsid w:val="003A31FA"/>
    <w:rsid w:val="003A3334"/>
    <w:rsid w:val="003B5535"/>
    <w:rsid w:val="003C1BB0"/>
    <w:rsid w:val="003C2260"/>
    <w:rsid w:val="003C6493"/>
    <w:rsid w:val="003F28A2"/>
    <w:rsid w:val="003F5714"/>
    <w:rsid w:val="004255CB"/>
    <w:rsid w:val="00432741"/>
    <w:rsid w:val="00433B51"/>
    <w:rsid w:val="0044113C"/>
    <w:rsid w:val="00441FC6"/>
    <w:rsid w:val="0045696E"/>
    <w:rsid w:val="00470538"/>
    <w:rsid w:val="0047624F"/>
    <w:rsid w:val="004930F0"/>
    <w:rsid w:val="004A1213"/>
    <w:rsid w:val="004C1BD1"/>
    <w:rsid w:val="004D0D05"/>
    <w:rsid w:val="004D7FB7"/>
    <w:rsid w:val="004E15CA"/>
    <w:rsid w:val="004F1B17"/>
    <w:rsid w:val="0051398B"/>
    <w:rsid w:val="005153A8"/>
    <w:rsid w:val="005226B6"/>
    <w:rsid w:val="005509D3"/>
    <w:rsid w:val="00557503"/>
    <w:rsid w:val="00565567"/>
    <w:rsid w:val="00567BF9"/>
    <w:rsid w:val="00570641"/>
    <w:rsid w:val="00574AD4"/>
    <w:rsid w:val="0058389C"/>
    <w:rsid w:val="00586253"/>
    <w:rsid w:val="00592B71"/>
    <w:rsid w:val="005A198A"/>
    <w:rsid w:val="005E34A5"/>
    <w:rsid w:val="005E4357"/>
    <w:rsid w:val="005F26B1"/>
    <w:rsid w:val="005F2A60"/>
    <w:rsid w:val="0060209F"/>
    <w:rsid w:val="0060237E"/>
    <w:rsid w:val="006270AB"/>
    <w:rsid w:val="00637A83"/>
    <w:rsid w:val="00641D8F"/>
    <w:rsid w:val="00642479"/>
    <w:rsid w:val="00661AC6"/>
    <w:rsid w:val="00666F5C"/>
    <w:rsid w:val="006839FF"/>
    <w:rsid w:val="006A2112"/>
    <w:rsid w:val="006A358E"/>
    <w:rsid w:val="006B34FD"/>
    <w:rsid w:val="006C1535"/>
    <w:rsid w:val="006C6934"/>
    <w:rsid w:val="006D0E1D"/>
    <w:rsid w:val="006E6CC7"/>
    <w:rsid w:val="00703E54"/>
    <w:rsid w:val="0071743C"/>
    <w:rsid w:val="007254B4"/>
    <w:rsid w:val="00725EEC"/>
    <w:rsid w:val="00730DE0"/>
    <w:rsid w:val="007344F9"/>
    <w:rsid w:val="00745D03"/>
    <w:rsid w:val="00752BC4"/>
    <w:rsid w:val="0075598C"/>
    <w:rsid w:val="00774E75"/>
    <w:rsid w:val="00781368"/>
    <w:rsid w:val="00784CCD"/>
    <w:rsid w:val="00786D4B"/>
    <w:rsid w:val="007A2554"/>
    <w:rsid w:val="007A74BE"/>
    <w:rsid w:val="007C3035"/>
    <w:rsid w:val="007D71F8"/>
    <w:rsid w:val="007E7665"/>
    <w:rsid w:val="00811710"/>
    <w:rsid w:val="00820A8E"/>
    <w:rsid w:val="00821544"/>
    <w:rsid w:val="008466E4"/>
    <w:rsid w:val="008B5AD1"/>
    <w:rsid w:val="008D125C"/>
    <w:rsid w:val="008D383A"/>
    <w:rsid w:val="008D7461"/>
    <w:rsid w:val="008E3102"/>
    <w:rsid w:val="009003F0"/>
    <w:rsid w:val="009026E3"/>
    <w:rsid w:val="00912696"/>
    <w:rsid w:val="00920FD9"/>
    <w:rsid w:val="0094707F"/>
    <w:rsid w:val="00954E70"/>
    <w:rsid w:val="00956FEC"/>
    <w:rsid w:val="009711E1"/>
    <w:rsid w:val="00981CDD"/>
    <w:rsid w:val="009D723B"/>
    <w:rsid w:val="009D7573"/>
    <w:rsid w:val="00A044E7"/>
    <w:rsid w:val="00A126EB"/>
    <w:rsid w:val="00A24A80"/>
    <w:rsid w:val="00A43CFC"/>
    <w:rsid w:val="00A477EA"/>
    <w:rsid w:val="00A63F71"/>
    <w:rsid w:val="00A70237"/>
    <w:rsid w:val="00A70C29"/>
    <w:rsid w:val="00A8631F"/>
    <w:rsid w:val="00AA6E0D"/>
    <w:rsid w:val="00B06A81"/>
    <w:rsid w:val="00B1597E"/>
    <w:rsid w:val="00B16C77"/>
    <w:rsid w:val="00B21C5F"/>
    <w:rsid w:val="00B3006F"/>
    <w:rsid w:val="00B36CC1"/>
    <w:rsid w:val="00B61EA7"/>
    <w:rsid w:val="00B66CE4"/>
    <w:rsid w:val="00B8044B"/>
    <w:rsid w:val="00B80A0D"/>
    <w:rsid w:val="00B86165"/>
    <w:rsid w:val="00B86356"/>
    <w:rsid w:val="00B870B6"/>
    <w:rsid w:val="00BA3396"/>
    <w:rsid w:val="00BB0704"/>
    <w:rsid w:val="00BC5096"/>
    <w:rsid w:val="00BF2416"/>
    <w:rsid w:val="00C00B91"/>
    <w:rsid w:val="00C12FFD"/>
    <w:rsid w:val="00C25A3D"/>
    <w:rsid w:val="00C2650B"/>
    <w:rsid w:val="00C26E33"/>
    <w:rsid w:val="00C33E78"/>
    <w:rsid w:val="00C401B3"/>
    <w:rsid w:val="00C51E8C"/>
    <w:rsid w:val="00C75688"/>
    <w:rsid w:val="00C80BF5"/>
    <w:rsid w:val="00C862BD"/>
    <w:rsid w:val="00CE111B"/>
    <w:rsid w:val="00D26C8C"/>
    <w:rsid w:val="00D27CA3"/>
    <w:rsid w:val="00D33DC8"/>
    <w:rsid w:val="00D42213"/>
    <w:rsid w:val="00D46FBB"/>
    <w:rsid w:val="00D566AA"/>
    <w:rsid w:val="00D57DFD"/>
    <w:rsid w:val="00D81409"/>
    <w:rsid w:val="00DB064E"/>
    <w:rsid w:val="00DB0DCC"/>
    <w:rsid w:val="00DC0AF2"/>
    <w:rsid w:val="00DC11F1"/>
    <w:rsid w:val="00DD4D3B"/>
    <w:rsid w:val="00DD5CA8"/>
    <w:rsid w:val="00DE0792"/>
    <w:rsid w:val="00DF5772"/>
    <w:rsid w:val="00E012FC"/>
    <w:rsid w:val="00E12DF3"/>
    <w:rsid w:val="00E260A1"/>
    <w:rsid w:val="00E30B94"/>
    <w:rsid w:val="00E55466"/>
    <w:rsid w:val="00E60B6D"/>
    <w:rsid w:val="00E73890"/>
    <w:rsid w:val="00E856C0"/>
    <w:rsid w:val="00EA2A0D"/>
    <w:rsid w:val="00EA7966"/>
    <w:rsid w:val="00EC5191"/>
    <w:rsid w:val="00EC5871"/>
    <w:rsid w:val="00ED0CD0"/>
    <w:rsid w:val="00ED222B"/>
    <w:rsid w:val="00EF70C7"/>
    <w:rsid w:val="00F04ABC"/>
    <w:rsid w:val="00F12B44"/>
    <w:rsid w:val="00F31FF1"/>
    <w:rsid w:val="00F33B67"/>
    <w:rsid w:val="00F445F4"/>
    <w:rsid w:val="00F54BD8"/>
    <w:rsid w:val="00F61ACB"/>
    <w:rsid w:val="00F758B3"/>
    <w:rsid w:val="00F76974"/>
    <w:rsid w:val="00F776E3"/>
    <w:rsid w:val="00F804E5"/>
    <w:rsid w:val="00F94C03"/>
    <w:rsid w:val="00FB3885"/>
    <w:rsid w:val="00FD0448"/>
    <w:rsid w:val="00FD32B8"/>
    <w:rsid w:val="00FE72BC"/>
    <w:rsid w:val="00F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93DC2"/>
  <w15:chartTrackingRefBased/>
  <w15:docId w15:val="{A6AE589A-65BB-4A2C-89D7-106AF7AB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4B4"/>
    <w:rPr>
      <w:rFonts w:ascii="Barlow" w:hAnsi="Barlow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4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4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4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4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4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4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4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4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4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4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4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4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4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4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4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4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4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4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4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4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4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4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4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4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4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4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4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4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4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54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4B4"/>
  </w:style>
  <w:style w:type="paragraph" w:styleId="Footer">
    <w:name w:val="footer"/>
    <w:basedOn w:val="Normal"/>
    <w:link w:val="FooterChar"/>
    <w:uiPriority w:val="99"/>
    <w:unhideWhenUsed/>
    <w:rsid w:val="007254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4B4"/>
  </w:style>
  <w:style w:type="character" w:styleId="CommentReference">
    <w:name w:val="annotation reference"/>
    <w:basedOn w:val="DefaultParagraphFont"/>
    <w:uiPriority w:val="99"/>
    <w:semiHidden/>
    <w:unhideWhenUsed/>
    <w:rsid w:val="003A3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31FA"/>
  </w:style>
  <w:style w:type="character" w:customStyle="1" w:styleId="CommentTextChar">
    <w:name w:val="Comment Text Char"/>
    <w:basedOn w:val="DefaultParagraphFont"/>
    <w:link w:val="CommentText"/>
    <w:uiPriority w:val="99"/>
    <w:rsid w:val="003A31FA"/>
    <w:rPr>
      <w:rFonts w:ascii="Barlow" w:hAnsi="Barl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1FA"/>
    <w:rPr>
      <w:rFonts w:ascii="Barlow" w:hAnsi="Barlow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1F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743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70237"/>
    <w:rPr>
      <w:rFonts w:eastAsia="Calibr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7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00B91"/>
    <w:rPr>
      <w:rFonts w:ascii="Barlow" w:hAnsi="Barlo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41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5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ace@hudson.org.au" TargetMode="External"/><Relationship Id="rId18" Type="http://schemas.openxmlformats.org/officeDocument/2006/relationships/hyperlink" Target="https://www.hudson.org.au/research/collaborative-programs/pace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ichelle.kouspou@hudson.org.au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ichelle.kouspou@hudson.org.au" TargetMode="External"/><Relationship Id="rId17" Type="http://schemas.openxmlformats.org/officeDocument/2006/relationships/hyperlink" Target="https://www.hudson.org.au/research/collaborative-programs/pac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udson.org.au/research/collaborative-programs/pace/" TargetMode="External"/><Relationship Id="rId20" Type="http://schemas.openxmlformats.org/officeDocument/2006/relationships/hyperlink" Target="mailto:pace@hudson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udson.org.au/research/collaborative-programs/pace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pace@hudson.org.au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michelle.kouspou@hudso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helle.kouspou@hudson.org.au" TargetMode="External"/><Relationship Id="rId22" Type="http://schemas.openxmlformats.org/officeDocument/2006/relationships/hyperlink" Target="mailto:pace@hudson.org.au" TargetMode="External"/><Relationship Id="rId27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u0013\Downloads\PACE%20letterhead%20white%20backgroun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1AD81E03E3D49A35EA21BED24BD00" ma:contentTypeVersion="14" ma:contentTypeDescription="Create a new document." ma:contentTypeScope="" ma:versionID="4c0530c8f730ec2a2a08d50fcd95a71f">
  <xsd:schema xmlns:xsd="http://www.w3.org/2001/XMLSchema" xmlns:xs="http://www.w3.org/2001/XMLSchema" xmlns:p="http://schemas.microsoft.com/office/2006/metadata/properties" xmlns:ns3="1aa474d9-a339-4d5b-8537-9c82e9d828c6" targetNamespace="http://schemas.microsoft.com/office/2006/metadata/properties" ma:root="true" ma:fieldsID="97bd844c45f9f1d79dc43aee34d710f0" ns3:_="">
    <xsd:import namespace="1aa474d9-a339-4d5b-8537-9c82e9d828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474d9-a339-4d5b-8537-9c82e9d82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a474d9-a339-4d5b-8537-9c82e9d828c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3AE49-6A5F-45C4-8871-413E5EBCFC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4C8C59-1FDA-47DE-B5C2-D57F83478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474d9-a339-4d5b-8537-9c82e9d82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EB3F4F-334E-4980-9747-90E4E5AFEC6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aa474d9-a339-4d5b-8537-9c82e9d828c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F2F29A-10F8-4009-9D26-A616C325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PACE letterhead white background.dotx</Template>
  <TotalTime>1</TotalTime>
  <Pages>10</Pages>
  <Words>1920</Words>
  <Characters>10947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Kouspou</dc:creator>
  <cp:keywords/>
  <dc:description/>
  <cp:lastModifiedBy>Michelle Kouspou</cp:lastModifiedBy>
  <cp:revision>2</cp:revision>
  <cp:lastPrinted>2025-03-04T00:35:00Z</cp:lastPrinted>
  <dcterms:created xsi:type="dcterms:W3CDTF">2025-03-05T23:13:00Z</dcterms:created>
  <dcterms:modified xsi:type="dcterms:W3CDTF">2025-03-05T23:13:00Z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0x010100C9C1AD81E03E3D49A35EA21BED24BD00</vt:lpwstr>
  </property>
</Properties>
</file>